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3.jpg" ContentType="image/jpeg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9762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62"/>
      </w:tblGrid>
      <w:tr w:rsidR="00057D50" w:rsidRPr="00F6237D" w14:paraId="23249F60" w14:textId="77777777" w:rsidTr="00B75B1D">
        <w:trPr>
          <w:trHeight w:val="850"/>
        </w:trPr>
        <w:tc>
          <w:tcPr>
            <w:tcW w:w="9762" w:type="dxa"/>
          </w:tcPr>
          <w:p w14:paraId="7E191457" w14:textId="7234F982" w:rsidR="00057D50" w:rsidRPr="001445CD" w:rsidRDefault="00E033D0" w:rsidP="003839F7">
            <w:pPr>
              <w:pStyle w:val="8pt"/>
              <w:tabs>
                <w:tab w:val="right" w:pos="9380"/>
              </w:tabs>
              <w:ind w:left="38"/>
              <w:rPr>
                <w:sz w:val="15"/>
                <w:szCs w:val="15"/>
              </w:rPr>
            </w:pPr>
            <w:r>
              <w:rPr>
                <w:sz w:val="15"/>
              </w:rPr>
              <w:t>Servizio specializzato per la promozione della salute, Hofgraben 5, 7001 Coira</w:t>
            </w:r>
            <w:r>
              <w:rPr>
                <w:sz w:val="15"/>
              </w:rPr>
              <w:tab/>
              <w:t>gesundheitsförderung.gr.ch</w:t>
            </w:r>
          </w:p>
          <w:p w14:paraId="232E5B72" w14:textId="77777777" w:rsidR="00057D50" w:rsidRPr="001445CD" w:rsidRDefault="00D300F7" w:rsidP="003839F7">
            <w:pPr>
              <w:pStyle w:val="8pt"/>
              <w:tabs>
                <w:tab w:val="left" w:pos="616"/>
                <w:tab w:val="right" w:pos="9380"/>
              </w:tabs>
              <w:ind w:left="38"/>
              <w:rPr>
                <w:sz w:val="15"/>
                <w:szCs w:val="15"/>
              </w:rPr>
            </w:pPr>
            <w:r>
              <w:rPr>
                <w:sz w:val="15"/>
              </w:rPr>
              <w:t>081 257 64 00, gf@san.gr.ch</w:t>
            </w:r>
            <w:r>
              <w:rPr>
                <w:sz w:val="15"/>
              </w:rPr>
              <w:tab/>
            </w:r>
          </w:p>
          <w:p w14:paraId="4476F869" w14:textId="77777777" w:rsidR="00057D50" w:rsidRPr="001445CD" w:rsidRDefault="00057D50" w:rsidP="003839F7">
            <w:pPr>
              <w:pStyle w:val="8pt"/>
              <w:tabs>
                <w:tab w:val="right" w:pos="9233"/>
              </w:tabs>
              <w:ind w:left="38"/>
              <w:rPr>
                <w:sz w:val="15"/>
                <w:szCs w:val="15"/>
              </w:rPr>
            </w:pPr>
          </w:p>
        </w:tc>
      </w:tr>
      <w:tr w:rsidR="00057D50" w:rsidRPr="00057D50" w14:paraId="3D758B0E" w14:textId="77777777" w:rsidTr="0018428E">
        <w:trPr>
          <w:trHeight w:val="535"/>
        </w:trPr>
        <w:tc>
          <w:tcPr>
            <w:tcW w:w="9762" w:type="dxa"/>
          </w:tcPr>
          <w:p w14:paraId="4F02E770" w14:textId="77777777" w:rsidR="00057D50" w:rsidRPr="001445CD" w:rsidRDefault="00BA5E57" w:rsidP="00427EF2">
            <w:pPr>
              <w:pStyle w:val="berschrift1"/>
            </w:pPr>
            <w:r>
              <w:t xml:space="preserve">Accordo – creazione di un parco giochi </w:t>
            </w:r>
          </w:p>
        </w:tc>
      </w:tr>
    </w:tbl>
    <w:p w14:paraId="616469FB" w14:textId="77777777" w:rsidR="00B9614B" w:rsidRDefault="00B9614B" w:rsidP="00F53BAC">
      <w:pPr>
        <w:tabs>
          <w:tab w:val="left" w:pos="2835"/>
          <w:tab w:val="left" w:pos="7031"/>
        </w:tabs>
        <w:spacing w:line="276" w:lineRule="auto"/>
        <w:rPr>
          <w:rFonts w:eastAsia="Times New Roman" w:cs="Arial"/>
          <w:b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2"/>
        <w:gridCol w:w="1439"/>
        <w:gridCol w:w="2106"/>
        <w:gridCol w:w="3537"/>
      </w:tblGrid>
      <w:tr w:rsidR="007F18F9" w14:paraId="3AB27F39" w14:textId="77777777" w:rsidTr="00534569">
        <w:tc>
          <w:tcPr>
            <w:tcW w:w="2262" w:type="dxa"/>
          </w:tcPr>
          <w:p w14:paraId="6442B07A" w14:textId="77777777" w:rsid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</w:rPr>
            </w:pPr>
            <w:r>
              <w:rPr>
                <w:b/>
              </w:rPr>
              <w:t>Scuola / Comune:</w:t>
            </w:r>
          </w:p>
        </w:tc>
        <w:tc>
          <w:tcPr>
            <w:tcW w:w="7082" w:type="dxa"/>
            <w:gridSpan w:val="3"/>
          </w:tcPr>
          <w:p w14:paraId="6D79208B" w14:textId="77777777" w:rsidR="007F18F9" w:rsidRDefault="00AE5A0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  <w:sdt>
              <w:sdtPr>
                <w:rPr>
                  <w:rFonts w:eastAsia="Times New Roman" w:cs="Arial"/>
                </w:rPr>
                <w:id w:val="373584472"/>
                <w:placeholder>
                  <w:docPart w:val="3777A37B6CDA4D38A00F54CC1D4818EB"/>
                </w:placeholder>
                <w:showingPlcHdr/>
              </w:sdtPr>
              <w:sdtEndPr/>
              <w:sdtContent>
                <w:r w:rsidR="00E852D4">
                  <w:rPr>
                    <w:rStyle w:val="Platzhaltertext"/>
                  </w:rPr>
                  <w:t>Cliccare qui per inserire il testo</w:t>
                </w:r>
              </w:sdtContent>
            </w:sdt>
          </w:p>
          <w:p w14:paraId="5AE267BC" w14:textId="77777777" w:rsidR="00A41D24" w:rsidRDefault="00A41D24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</w:rPr>
            </w:pPr>
          </w:p>
        </w:tc>
      </w:tr>
      <w:tr w:rsidR="007F18F9" w14:paraId="3388CA84" w14:textId="77777777" w:rsidTr="00534569">
        <w:tc>
          <w:tcPr>
            <w:tcW w:w="2262" w:type="dxa"/>
          </w:tcPr>
          <w:p w14:paraId="6CC78512" w14:textId="77777777" w:rsid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</w:rPr>
            </w:pPr>
            <w:r>
              <w:rPr>
                <w:b/>
              </w:rPr>
              <w:t>Persona di riferimento:</w:t>
            </w:r>
          </w:p>
        </w:tc>
        <w:tc>
          <w:tcPr>
            <w:tcW w:w="1439" w:type="dxa"/>
          </w:tcPr>
          <w:p w14:paraId="3D48FBCD" w14:textId="77777777" w:rsidR="007F18F9" w:rsidRP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  <w:r>
              <w:t>Nome e cognome</w:t>
            </w:r>
          </w:p>
        </w:tc>
        <w:tc>
          <w:tcPr>
            <w:tcW w:w="5643" w:type="dxa"/>
            <w:gridSpan w:val="2"/>
          </w:tcPr>
          <w:p w14:paraId="33F0AF7B" w14:textId="77777777" w:rsidR="007F18F9" w:rsidRDefault="00AE5A0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</w:rPr>
            </w:pPr>
            <w:sdt>
              <w:sdtPr>
                <w:rPr>
                  <w:rFonts w:eastAsia="Times New Roman" w:cs="Arial"/>
                  <w:color w:val="7F7F7F" w:themeColor="text1" w:themeTint="80"/>
                </w:rPr>
                <w:id w:val="-85934122"/>
                <w:placeholder>
                  <w:docPart w:val="009D24A5148249CC95A1EFACAD1978DF"/>
                </w:placeholder>
                <w:text/>
              </w:sdtPr>
              <w:sdtEndPr/>
              <w:sdtContent>
                <w:r w:rsidR="00E852D4">
                  <w:rPr>
                    <w:color w:val="7F7F7F" w:themeColor="text1" w:themeTint="80"/>
                  </w:rPr>
                  <w:t>ad es. Max Muster</w:t>
                </w:r>
              </w:sdtContent>
            </w:sdt>
          </w:p>
        </w:tc>
      </w:tr>
      <w:tr w:rsidR="00534569" w14:paraId="26837869" w14:textId="77777777" w:rsidTr="00534569">
        <w:tc>
          <w:tcPr>
            <w:tcW w:w="2262" w:type="dxa"/>
          </w:tcPr>
          <w:p w14:paraId="21CDF2B6" w14:textId="77777777" w:rsidR="00534569" w:rsidRPr="00591002" w:rsidRDefault="0053456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</w:rPr>
            </w:pPr>
          </w:p>
        </w:tc>
        <w:tc>
          <w:tcPr>
            <w:tcW w:w="1439" w:type="dxa"/>
          </w:tcPr>
          <w:p w14:paraId="74E4F1E7" w14:textId="77777777" w:rsidR="00534569" w:rsidRPr="007F18F9" w:rsidRDefault="0053456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  <w:r>
              <w:t>Funzione</w:t>
            </w:r>
          </w:p>
        </w:tc>
        <w:tc>
          <w:tcPr>
            <w:tcW w:w="5643" w:type="dxa"/>
            <w:gridSpan w:val="2"/>
          </w:tcPr>
          <w:p w14:paraId="0E211731" w14:textId="77777777" w:rsidR="00534569" w:rsidRDefault="00AE5A0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color w:val="7F7F7F" w:themeColor="text1" w:themeTint="80"/>
              </w:rPr>
            </w:pPr>
            <w:sdt>
              <w:sdtPr>
                <w:rPr>
                  <w:rFonts w:eastAsia="Times New Roman" w:cstheme="minorHAnsi"/>
                  <w:color w:val="7F7F7F" w:themeColor="text1" w:themeTint="80"/>
                </w:rPr>
                <w:id w:val="-1418244563"/>
                <w:placeholder>
                  <w:docPart w:val="2D7639CA7DFB429E979EA1AD66074BCD"/>
                </w:placeholder>
                <w:text/>
              </w:sdtPr>
              <w:sdtEndPr/>
              <w:sdtContent>
                <w:r w:rsidR="00E852D4">
                  <w:rPr>
                    <w:color w:val="7F7F7F" w:themeColor="text1" w:themeTint="80"/>
                  </w:rPr>
                  <w:t>ad es. direttore/</w:t>
                </w:r>
                <w:proofErr w:type="spellStart"/>
                <w:r w:rsidR="00E852D4">
                  <w:rPr>
                    <w:color w:val="7F7F7F" w:themeColor="text1" w:themeTint="80"/>
                  </w:rPr>
                  <w:t>trice</w:t>
                </w:r>
                <w:proofErr w:type="spellEnd"/>
                <w:r w:rsidR="00E852D4">
                  <w:rPr>
                    <w:color w:val="7F7F7F" w:themeColor="text1" w:themeTint="80"/>
                  </w:rPr>
                  <w:t xml:space="preserve"> scolastico/a</w:t>
                </w:r>
              </w:sdtContent>
            </w:sdt>
          </w:p>
        </w:tc>
      </w:tr>
      <w:tr w:rsidR="007F18F9" w14:paraId="482CF6F6" w14:textId="77777777" w:rsidTr="00534569">
        <w:tc>
          <w:tcPr>
            <w:tcW w:w="2262" w:type="dxa"/>
          </w:tcPr>
          <w:p w14:paraId="1CAF242C" w14:textId="77777777" w:rsid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</w:rPr>
            </w:pPr>
          </w:p>
        </w:tc>
        <w:tc>
          <w:tcPr>
            <w:tcW w:w="1439" w:type="dxa"/>
          </w:tcPr>
          <w:p w14:paraId="060B5F2A" w14:textId="77777777" w:rsidR="007F18F9" w:rsidRP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  <w:r>
              <w:t>Indirizzo</w:t>
            </w:r>
          </w:p>
        </w:tc>
        <w:tc>
          <w:tcPr>
            <w:tcW w:w="5643" w:type="dxa"/>
            <w:gridSpan w:val="2"/>
          </w:tcPr>
          <w:p w14:paraId="7D4E840E" w14:textId="77777777" w:rsidR="007F18F9" w:rsidRDefault="00AE5A0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</w:rPr>
            </w:pPr>
            <w:sdt>
              <w:sdtPr>
                <w:rPr>
                  <w:rFonts w:eastAsia="Times New Roman" w:cs="Arial"/>
                  <w:color w:val="7F7F7F" w:themeColor="text1" w:themeTint="80"/>
                </w:rPr>
                <w:id w:val="-596482474"/>
                <w:placeholder>
                  <w:docPart w:val="14AF98553D6B4312B8A2BC90F7B37825"/>
                </w:placeholder>
                <w:text/>
              </w:sdtPr>
              <w:sdtEndPr/>
              <w:sdtContent>
                <w:r w:rsidR="00E852D4">
                  <w:rPr>
                    <w:color w:val="7F7F7F" w:themeColor="text1" w:themeTint="80"/>
                  </w:rPr>
                  <w:t>ad es. Via Muster 1, 7000 Coira</w:t>
                </w:r>
              </w:sdtContent>
            </w:sdt>
          </w:p>
        </w:tc>
      </w:tr>
      <w:tr w:rsidR="007F18F9" w14:paraId="37C697FE" w14:textId="77777777" w:rsidTr="00534569">
        <w:tc>
          <w:tcPr>
            <w:tcW w:w="2262" w:type="dxa"/>
          </w:tcPr>
          <w:p w14:paraId="000B082C" w14:textId="77777777" w:rsid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</w:rPr>
            </w:pPr>
          </w:p>
        </w:tc>
        <w:tc>
          <w:tcPr>
            <w:tcW w:w="1439" w:type="dxa"/>
          </w:tcPr>
          <w:p w14:paraId="42453A6E" w14:textId="77777777" w:rsidR="007F18F9" w:rsidRP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  <w:r>
              <w:t>E-mail</w:t>
            </w:r>
          </w:p>
        </w:tc>
        <w:tc>
          <w:tcPr>
            <w:tcW w:w="5643" w:type="dxa"/>
            <w:gridSpan w:val="2"/>
          </w:tcPr>
          <w:p w14:paraId="74DF5B83" w14:textId="77777777" w:rsidR="007F18F9" w:rsidRDefault="00AE5A0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</w:rPr>
            </w:pPr>
            <w:sdt>
              <w:sdtPr>
                <w:rPr>
                  <w:rFonts w:eastAsia="Times New Roman" w:cs="Arial"/>
                  <w:color w:val="7F7F7F" w:themeColor="text1" w:themeTint="80"/>
                </w:rPr>
                <w:id w:val="1259024824"/>
                <w:placeholder>
                  <w:docPart w:val="E9CEA2CFB3494570A50C100292FE86DE"/>
                </w:placeholder>
                <w:text/>
              </w:sdtPr>
              <w:sdtEndPr/>
              <w:sdtContent>
                <w:r w:rsidR="00E852D4">
                  <w:rPr>
                    <w:color w:val="7F7F7F" w:themeColor="text1" w:themeTint="80"/>
                  </w:rPr>
                  <w:t>ad es. max.muster@scuola.ch</w:t>
                </w:r>
              </w:sdtContent>
            </w:sdt>
          </w:p>
        </w:tc>
      </w:tr>
      <w:tr w:rsidR="007F18F9" w14:paraId="0F95DA4B" w14:textId="77777777" w:rsidTr="00534569">
        <w:tc>
          <w:tcPr>
            <w:tcW w:w="2262" w:type="dxa"/>
          </w:tcPr>
          <w:p w14:paraId="58C1B839" w14:textId="77777777" w:rsid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</w:rPr>
            </w:pPr>
          </w:p>
        </w:tc>
        <w:tc>
          <w:tcPr>
            <w:tcW w:w="1439" w:type="dxa"/>
          </w:tcPr>
          <w:p w14:paraId="1AC55174" w14:textId="77777777" w:rsidR="007F18F9" w:rsidRP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  <w:r>
              <w:t>Telefono</w:t>
            </w:r>
          </w:p>
        </w:tc>
        <w:tc>
          <w:tcPr>
            <w:tcW w:w="5643" w:type="dxa"/>
            <w:gridSpan w:val="2"/>
          </w:tcPr>
          <w:p w14:paraId="1ED29474" w14:textId="77777777" w:rsidR="007F18F9" w:rsidRDefault="00AE5A0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</w:rPr>
            </w:pPr>
            <w:sdt>
              <w:sdtPr>
                <w:rPr>
                  <w:rFonts w:eastAsia="Times New Roman" w:cs="Arial"/>
                  <w:color w:val="7F7F7F" w:themeColor="text1" w:themeTint="80"/>
                </w:rPr>
                <w:id w:val="-1562556535"/>
                <w:placeholder>
                  <w:docPart w:val="6F3661348AFA41C5BCB9C2B1F9874C90"/>
                </w:placeholder>
                <w:text/>
              </w:sdtPr>
              <w:sdtEndPr/>
              <w:sdtContent>
                <w:r w:rsidR="00E852D4">
                  <w:rPr>
                    <w:color w:val="7F7F7F" w:themeColor="text1" w:themeTint="80"/>
                  </w:rPr>
                  <w:t>ad es. 081 000 00 00</w:t>
                </w:r>
              </w:sdtContent>
            </w:sdt>
          </w:p>
        </w:tc>
      </w:tr>
      <w:tr w:rsidR="007F18F9" w14:paraId="32A13401" w14:textId="77777777" w:rsidTr="00534569">
        <w:tc>
          <w:tcPr>
            <w:tcW w:w="2262" w:type="dxa"/>
          </w:tcPr>
          <w:p w14:paraId="02E432E9" w14:textId="77777777" w:rsid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</w:rPr>
            </w:pPr>
          </w:p>
        </w:tc>
        <w:tc>
          <w:tcPr>
            <w:tcW w:w="1439" w:type="dxa"/>
          </w:tcPr>
          <w:p w14:paraId="0781C8F3" w14:textId="77777777" w:rsidR="007F18F9" w:rsidRP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</w:p>
        </w:tc>
        <w:tc>
          <w:tcPr>
            <w:tcW w:w="5643" w:type="dxa"/>
            <w:gridSpan w:val="2"/>
          </w:tcPr>
          <w:p w14:paraId="1906BD84" w14:textId="77777777" w:rsid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color w:val="7F7F7F" w:themeColor="text1" w:themeTint="80"/>
              </w:rPr>
            </w:pPr>
          </w:p>
        </w:tc>
      </w:tr>
      <w:tr w:rsidR="00A41D24" w14:paraId="06133AC2" w14:textId="77777777" w:rsidTr="00A41D24">
        <w:tc>
          <w:tcPr>
            <w:tcW w:w="2262" w:type="dxa"/>
          </w:tcPr>
          <w:p w14:paraId="6D54EAC2" w14:textId="77777777" w:rsid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</w:rPr>
            </w:pPr>
          </w:p>
        </w:tc>
        <w:tc>
          <w:tcPr>
            <w:tcW w:w="1439" w:type="dxa"/>
          </w:tcPr>
          <w:p w14:paraId="6DBEF53E" w14:textId="77777777" w:rsidR="007F18F9" w:rsidRP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</w:p>
        </w:tc>
        <w:tc>
          <w:tcPr>
            <w:tcW w:w="2106" w:type="dxa"/>
          </w:tcPr>
          <w:p w14:paraId="51D34F2C" w14:textId="77777777" w:rsidR="007F18F9" w:rsidRP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</w:p>
        </w:tc>
        <w:tc>
          <w:tcPr>
            <w:tcW w:w="3537" w:type="dxa"/>
          </w:tcPr>
          <w:p w14:paraId="32912A5F" w14:textId="77777777" w:rsidR="007F18F9" w:rsidRP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</w:p>
        </w:tc>
      </w:tr>
      <w:tr w:rsidR="00A41D24" w14:paraId="63899C47" w14:textId="77777777" w:rsidTr="00A41D24">
        <w:tc>
          <w:tcPr>
            <w:tcW w:w="2262" w:type="dxa"/>
          </w:tcPr>
          <w:p w14:paraId="2AC1D974" w14:textId="77777777" w:rsidR="007F18F9" w:rsidRDefault="006230F7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</w:rPr>
            </w:pPr>
            <w:r>
              <w:rPr>
                <w:b/>
              </w:rPr>
              <w:t>Gruppo di progetto:</w:t>
            </w:r>
          </w:p>
        </w:tc>
        <w:tc>
          <w:tcPr>
            <w:tcW w:w="1439" w:type="dxa"/>
          </w:tcPr>
          <w:p w14:paraId="69BFFAB9" w14:textId="77777777" w:rsidR="007F18F9" w:rsidRP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  <w:r>
              <w:t>Nome e cognome</w:t>
            </w:r>
          </w:p>
        </w:tc>
        <w:tc>
          <w:tcPr>
            <w:tcW w:w="2106" w:type="dxa"/>
          </w:tcPr>
          <w:p w14:paraId="05028545" w14:textId="77777777" w:rsidR="007F18F9" w:rsidRPr="007F18F9" w:rsidRDefault="00AE5A0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  <w:sdt>
              <w:sdtPr>
                <w:rPr>
                  <w:rFonts w:eastAsia="Times New Roman" w:cstheme="minorHAnsi"/>
                  <w:color w:val="7F7F7F" w:themeColor="text1" w:themeTint="80"/>
                </w:rPr>
                <w:id w:val="-1119371159"/>
                <w:placeholder>
                  <w:docPart w:val="BBF282F690EA4EECAFA60630D54BCE64"/>
                </w:placeholder>
                <w:text/>
              </w:sdtPr>
              <w:sdtEndPr/>
              <w:sdtContent>
                <w:r w:rsidR="00E852D4">
                  <w:rPr>
                    <w:color w:val="7F7F7F" w:themeColor="text1" w:themeTint="80"/>
                  </w:rPr>
                  <w:t>ad es. Max Muster</w:t>
                </w:r>
              </w:sdtContent>
            </w:sdt>
          </w:p>
        </w:tc>
        <w:tc>
          <w:tcPr>
            <w:tcW w:w="3537" w:type="dxa"/>
          </w:tcPr>
          <w:p w14:paraId="4CBF576C" w14:textId="77777777" w:rsidR="007F18F9" w:rsidRP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  <w:r>
              <w:t xml:space="preserve">Funzione: </w:t>
            </w:r>
            <w:sdt>
              <w:sdtPr>
                <w:rPr>
                  <w:rFonts w:eastAsia="Times New Roman" w:cstheme="minorHAnsi"/>
                  <w:color w:val="7F7F7F" w:themeColor="text1" w:themeTint="80"/>
                </w:rPr>
                <w:id w:val="295565880"/>
                <w:placeholder>
                  <w:docPart w:val="472DB00D20294884A48ACF653B624DA2"/>
                </w:placeholder>
                <w:text/>
              </w:sdtPr>
              <w:sdtEndPr/>
              <w:sdtContent>
                <w:r>
                  <w:rPr>
                    <w:color w:val="7F7F7F" w:themeColor="text1" w:themeTint="80"/>
                  </w:rPr>
                  <w:t>ad es. insegnante di sport</w:t>
                </w:r>
              </w:sdtContent>
            </w:sdt>
          </w:p>
        </w:tc>
      </w:tr>
      <w:tr w:rsidR="007F18F9" w14:paraId="06A5A054" w14:textId="77777777" w:rsidTr="00A41D24">
        <w:tc>
          <w:tcPr>
            <w:tcW w:w="2262" w:type="dxa"/>
          </w:tcPr>
          <w:p w14:paraId="313D4C06" w14:textId="77777777" w:rsid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</w:rPr>
            </w:pPr>
          </w:p>
        </w:tc>
        <w:tc>
          <w:tcPr>
            <w:tcW w:w="1439" w:type="dxa"/>
          </w:tcPr>
          <w:p w14:paraId="179A622A" w14:textId="77777777" w:rsid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  <w:r>
              <w:t>Nome e cognome</w:t>
            </w:r>
          </w:p>
        </w:tc>
        <w:tc>
          <w:tcPr>
            <w:tcW w:w="2106" w:type="dxa"/>
          </w:tcPr>
          <w:p w14:paraId="18B4B2E3" w14:textId="77777777" w:rsidR="007F18F9" w:rsidRPr="007F18F9" w:rsidRDefault="00AE5A0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  <w:sdt>
              <w:sdtPr>
                <w:rPr>
                  <w:rFonts w:eastAsia="Times New Roman" w:cstheme="minorHAnsi"/>
                  <w:color w:val="7F7F7F" w:themeColor="text1" w:themeTint="80"/>
                </w:rPr>
                <w:id w:val="-464661367"/>
                <w:placeholder>
                  <w:docPart w:val="0E73936493B14199AE962132A56B5468"/>
                </w:placeholder>
                <w:text/>
              </w:sdtPr>
              <w:sdtEndPr/>
              <w:sdtContent>
                <w:r w:rsidR="00E852D4">
                  <w:rPr>
                    <w:color w:val="7F7F7F" w:themeColor="text1" w:themeTint="80"/>
                  </w:rPr>
                  <w:t>ad es. Max Muster</w:t>
                </w:r>
              </w:sdtContent>
            </w:sdt>
          </w:p>
        </w:tc>
        <w:tc>
          <w:tcPr>
            <w:tcW w:w="3537" w:type="dxa"/>
          </w:tcPr>
          <w:p w14:paraId="673F68D5" w14:textId="77777777" w:rsid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theme="minorHAnsi"/>
              </w:rPr>
            </w:pPr>
            <w:r>
              <w:t xml:space="preserve">Funzione: </w:t>
            </w:r>
            <w:sdt>
              <w:sdtPr>
                <w:rPr>
                  <w:rFonts w:eastAsia="Times New Roman" w:cstheme="minorHAnsi"/>
                  <w:color w:val="7F7F7F" w:themeColor="text1" w:themeTint="80"/>
                </w:rPr>
                <w:id w:val="370114057"/>
                <w:placeholder>
                  <w:docPart w:val="CB8408B876604718A12F7F28F63B3FC2"/>
                </w:placeholder>
                <w:text/>
              </w:sdtPr>
              <w:sdtEndPr/>
              <w:sdtContent>
                <w:r>
                  <w:rPr>
                    <w:color w:val="7F7F7F" w:themeColor="text1" w:themeTint="80"/>
                  </w:rPr>
                  <w:t>assistente sociale scolastica</w:t>
                </w:r>
              </w:sdtContent>
            </w:sdt>
          </w:p>
        </w:tc>
      </w:tr>
      <w:tr w:rsidR="007F18F9" w14:paraId="6A4176FD" w14:textId="77777777" w:rsidTr="00A41D24">
        <w:tc>
          <w:tcPr>
            <w:tcW w:w="2262" w:type="dxa"/>
          </w:tcPr>
          <w:p w14:paraId="1B046E0A" w14:textId="77777777" w:rsid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</w:rPr>
            </w:pPr>
          </w:p>
        </w:tc>
        <w:tc>
          <w:tcPr>
            <w:tcW w:w="1439" w:type="dxa"/>
          </w:tcPr>
          <w:p w14:paraId="13FE3FF7" w14:textId="77777777" w:rsid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  <w:r>
              <w:t>Nome e cognome</w:t>
            </w:r>
          </w:p>
        </w:tc>
        <w:tc>
          <w:tcPr>
            <w:tcW w:w="2106" w:type="dxa"/>
          </w:tcPr>
          <w:p w14:paraId="1BE8A167" w14:textId="77777777" w:rsidR="007F18F9" w:rsidRPr="007F18F9" w:rsidRDefault="00AE5A0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  <w:sdt>
              <w:sdtPr>
                <w:rPr>
                  <w:rFonts w:eastAsia="Times New Roman" w:cstheme="minorHAnsi"/>
                  <w:color w:val="7F7F7F" w:themeColor="text1" w:themeTint="80"/>
                </w:rPr>
                <w:id w:val="-559326939"/>
                <w:placeholder>
                  <w:docPart w:val="4FD935D058C34BCC9B91F343C6662C92"/>
                </w:placeholder>
                <w:text/>
              </w:sdtPr>
              <w:sdtEndPr/>
              <w:sdtContent>
                <w:r w:rsidR="00E852D4">
                  <w:rPr>
                    <w:color w:val="7F7F7F" w:themeColor="text1" w:themeTint="80"/>
                  </w:rPr>
                  <w:t>ad es. Max Muster</w:t>
                </w:r>
              </w:sdtContent>
            </w:sdt>
          </w:p>
        </w:tc>
        <w:tc>
          <w:tcPr>
            <w:tcW w:w="3537" w:type="dxa"/>
          </w:tcPr>
          <w:p w14:paraId="4684A883" w14:textId="77777777" w:rsidR="007F18F9" w:rsidRDefault="002C048B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theme="minorHAnsi"/>
              </w:rPr>
            </w:pPr>
            <w:r>
              <w:t xml:space="preserve">Funzione: </w:t>
            </w:r>
            <w:sdt>
              <w:sdtPr>
                <w:rPr>
                  <w:rFonts w:eastAsia="Times New Roman" w:cstheme="minorHAnsi"/>
                  <w:color w:val="7F7F7F" w:themeColor="text1" w:themeTint="80"/>
                </w:rPr>
                <w:id w:val="351073071"/>
                <w:placeholder>
                  <w:docPart w:val="79CFFFA90DF640269EFB035996C34B1C"/>
                </w:placeholder>
                <w:text/>
              </w:sdtPr>
              <w:sdtEndPr/>
              <w:sdtContent>
                <w:r>
                  <w:rPr>
                    <w:color w:val="7F7F7F" w:themeColor="text1" w:themeTint="80"/>
                  </w:rPr>
                  <w:t>ad es. direttore/</w:t>
                </w:r>
                <w:proofErr w:type="spellStart"/>
                <w:r>
                  <w:rPr>
                    <w:color w:val="7F7F7F" w:themeColor="text1" w:themeTint="80"/>
                  </w:rPr>
                  <w:t>trice</w:t>
                </w:r>
                <w:proofErr w:type="spellEnd"/>
                <w:r>
                  <w:rPr>
                    <w:color w:val="7F7F7F" w:themeColor="text1" w:themeTint="80"/>
                  </w:rPr>
                  <w:t xml:space="preserve"> scolastico/a</w:t>
                </w:r>
              </w:sdtContent>
            </w:sdt>
          </w:p>
        </w:tc>
      </w:tr>
      <w:tr w:rsidR="007F18F9" w14:paraId="1742716A" w14:textId="77777777" w:rsidTr="00A41D24">
        <w:tc>
          <w:tcPr>
            <w:tcW w:w="2262" w:type="dxa"/>
          </w:tcPr>
          <w:p w14:paraId="6C7EBA19" w14:textId="77777777" w:rsid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  <w:b/>
              </w:rPr>
            </w:pPr>
          </w:p>
        </w:tc>
        <w:tc>
          <w:tcPr>
            <w:tcW w:w="1439" w:type="dxa"/>
          </w:tcPr>
          <w:p w14:paraId="54B64A64" w14:textId="77777777" w:rsid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  <w:r>
              <w:t>Nome e cognome</w:t>
            </w:r>
          </w:p>
        </w:tc>
        <w:tc>
          <w:tcPr>
            <w:tcW w:w="2106" w:type="dxa"/>
          </w:tcPr>
          <w:p w14:paraId="7050BB29" w14:textId="77777777" w:rsidR="007F18F9" w:rsidRPr="007F18F9" w:rsidRDefault="00AE5A0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="Arial"/>
              </w:rPr>
            </w:pPr>
            <w:sdt>
              <w:sdtPr>
                <w:rPr>
                  <w:rFonts w:eastAsia="Times New Roman" w:cstheme="minorHAnsi"/>
                  <w:color w:val="7F7F7F" w:themeColor="text1" w:themeTint="80"/>
                </w:rPr>
                <w:id w:val="104010828"/>
                <w:placeholder>
                  <w:docPart w:val="A50B695309144AAEB5DC4356769D8486"/>
                </w:placeholder>
                <w:text/>
              </w:sdtPr>
              <w:sdtEndPr/>
              <w:sdtContent>
                <w:r w:rsidR="00E852D4">
                  <w:rPr>
                    <w:color w:val="7F7F7F" w:themeColor="text1" w:themeTint="80"/>
                  </w:rPr>
                  <w:t>ad es. Max Muster</w:t>
                </w:r>
              </w:sdtContent>
            </w:sdt>
          </w:p>
        </w:tc>
        <w:tc>
          <w:tcPr>
            <w:tcW w:w="3537" w:type="dxa"/>
          </w:tcPr>
          <w:p w14:paraId="6429161E" w14:textId="77777777" w:rsidR="007F18F9" w:rsidRDefault="007F18F9" w:rsidP="00A41D24">
            <w:pPr>
              <w:tabs>
                <w:tab w:val="left" w:pos="2835"/>
                <w:tab w:val="left" w:pos="7031"/>
              </w:tabs>
              <w:spacing w:line="276" w:lineRule="auto"/>
              <w:rPr>
                <w:rFonts w:eastAsia="Times New Roman" w:cstheme="minorHAnsi"/>
              </w:rPr>
            </w:pPr>
            <w:r>
              <w:t xml:space="preserve">Funzione: </w:t>
            </w:r>
            <w:sdt>
              <w:sdtPr>
                <w:rPr>
                  <w:rFonts w:eastAsia="Times New Roman" w:cstheme="minorHAnsi"/>
                  <w:color w:val="7F7F7F" w:themeColor="text1" w:themeTint="80"/>
                </w:rPr>
                <w:id w:val="-479692256"/>
                <w:placeholder>
                  <w:docPart w:val="A0778FA677B843849F740418EE273CAF"/>
                </w:placeholder>
                <w:text/>
              </w:sdtPr>
              <w:sdtEndPr/>
              <w:sdtContent>
                <w:r>
                  <w:rPr>
                    <w:color w:val="7F7F7F" w:themeColor="text1" w:themeTint="80"/>
                  </w:rPr>
                  <w:t>ad es. custode</w:t>
                </w:r>
              </w:sdtContent>
            </w:sdt>
          </w:p>
        </w:tc>
      </w:tr>
    </w:tbl>
    <w:p w14:paraId="6B05B44A" w14:textId="77777777" w:rsidR="00F53BAC" w:rsidRDefault="00F53BAC" w:rsidP="002C048B">
      <w:pPr>
        <w:tabs>
          <w:tab w:val="left" w:pos="2835"/>
          <w:tab w:val="left" w:pos="7031"/>
        </w:tabs>
        <w:spacing w:line="276" w:lineRule="auto"/>
        <w:rPr>
          <w:rFonts w:eastAsia="Times New Roman" w:cstheme="minorHAnsi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  <w:gridCol w:w="2540"/>
      </w:tblGrid>
      <w:tr w:rsidR="00534569" w14:paraId="4715CDC6" w14:textId="77777777" w:rsidTr="008E7BF2">
        <w:trPr>
          <w:trHeight w:val="454"/>
        </w:trPr>
        <w:tc>
          <w:tcPr>
            <w:tcW w:w="6804" w:type="dxa"/>
            <w:vAlign w:val="center"/>
          </w:tcPr>
          <w:p w14:paraId="2B6A8290" w14:textId="77777777" w:rsidR="00534569" w:rsidRPr="00D60F2B" w:rsidRDefault="00534569" w:rsidP="00D60F2B">
            <w:r>
              <w:t>Qual è il budget a disposizione per la creazione del parco giochi?</w:t>
            </w:r>
          </w:p>
        </w:tc>
        <w:tc>
          <w:tcPr>
            <w:tcW w:w="2540" w:type="dxa"/>
            <w:vAlign w:val="center"/>
          </w:tcPr>
          <w:p w14:paraId="301F97F8" w14:textId="3E00CD1D" w:rsidR="00534569" w:rsidRDefault="00AE5A09" w:rsidP="00D60F2B">
            <w:pPr>
              <w:rPr>
                <w:rFonts w:cstheme="minorHAnsi"/>
              </w:rPr>
            </w:pPr>
            <w:sdt>
              <w:sdtPr>
                <w:rPr>
                  <w:rFonts w:cstheme="minorHAnsi"/>
                  <w:color w:val="7F7F7F" w:themeColor="text1" w:themeTint="80"/>
                </w:rPr>
                <w:id w:val="1085962654"/>
                <w:placeholder>
                  <w:docPart w:val="8922F60226D341759C4A966C6B5AA6E5"/>
                </w:placeholder>
                <w:text/>
              </w:sdtPr>
              <w:sdtEndPr/>
              <w:sdtContent>
                <w:r w:rsidR="00E852D4">
                  <w:rPr>
                    <w:color w:val="7F7F7F" w:themeColor="text1" w:themeTint="80"/>
                  </w:rPr>
                  <w:t>00</w:t>
                </w:r>
              </w:sdtContent>
            </w:sdt>
            <w:r w:rsidR="00E852D4">
              <w:rPr>
                <w:color w:val="7F7F7F" w:themeColor="text1" w:themeTint="80"/>
              </w:rPr>
              <w:t xml:space="preserve"> </w:t>
            </w:r>
            <w:r w:rsidR="00E852D4">
              <w:t>CHF</w:t>
            </w:r>
          </w:p>
        </w:tc>
      </w:tr>
    </w:tbl>
    <w:p w14:paraId="2A84061D" w14:textId="77777777" w:rsidR="002C048B" w:rsidRPr="002C048B" w:rsidRDefault="002C048B" w:rsidP="002C048B">
      <w:pPr>
        <w:tabs>
          <w:tab w:val="left" w:pos="2835"/>
          <w:tab w:val="left" w:pos="7031"/>
        </w:tabs>
        <w:spacing w:line="276" w:lineRule="auto"/>
        <w:rPr>
          <w:rFonts w:eastAsia="Times New Roman" w:cs="Arial"/>
        </w:rPr>
      </w:pPr>
    </w:p>
    <w:p w14:paraId="25EB5091" w14:textId="77777777" w:rsidR="00F53BAC" w:rsidRPr="006230F7" w:rsidRDefault="001A19F1" w:rsidP="00EE289C">
      <w:pPr>
        <w:spacing w:after="120" w:line="276" w:lineRule="auto"/>
        <w:rPr>
          <w:rFonts w:eastAsia="Times New Roman" w:cs="Arial"/>
          <w:b/>
        </w:rPr>
      </w:pPr>
      <w:r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6631EFB2" wp14:editId="24C56665">
                <wp:simplePos x="0" y="0"/>
                <wp:positionH relativeFrom="margin">
                  <wp:align>left</wp:align>
                </wp:positionH>
                <wp:positionV relativeFrom="paragraph">
                  <wp:posOffset>232410</wp:posOffset>
                </wp:positionV>
                <wp:extent cx="5756275" cy="1292225"/>
                <wp:effectExtent l="0" t="0" r="15875" b="22225"/>
                <wp:wrapTight wrapText="bothSides">
                  <wp:wrapPolygon edited="0">
                    <wp:start x="0" y="0"/>
                    <wp:lineTo x="0" y="21653"/>
                    <wp:lineTo x="21588" y="21653"/>
                    <wp:lineTo x="21588" y="0"/>
                    <wp:lineTo x="0" y="0"/>
                  </wp:wrapPolygon>
                </wp:wrapTight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6275" cy="1292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eastAsia="Times New Roman" w:cs="Arial"/>
                              </w:rPr>
                              <w:id w:val="-592782643"/>
                              <w:placeholder>
                                <w:docPart w:val="A6DBF1A84D0D48C8ACCBB7AB945CBC26"/>
                              </w:placeholder>
                              <w:showingPlcHdr/>
                              <w:text/>
                            </w:sdtPr>
                            <w:sdtEndPr/>
                            <w:sdtContent>
                              <w:p w14:paraId="0EB31A38" w14:textId="77777777" w:rsidR="00427EF2" w:rsidRDefault="00427EF2" w:rsidP="00427EF2">
                                <w:pPr>
                                  <w:rPr>
                                    <w:rFonts w:eastAsia="Times New Roman" w:cs="Arial"/>
                                  </w:rPr>
                                </w:pPr>
                                <w:r>
                                  <w:rPr>
                                    <w:rStyle w:val="Platzhaltertext"/>
                                  </w:rPr>
                                  <w:t>Cliccare o digitare qui per inserire il testo.</w:t>
                                </w:r>
                              </w:p>
                            </w:sdtContent>
                          </w:sdt>
                          <w:p w14:paraId="080188A0" w14:textId="77777777" w:rsidR="00427EF2" w:rsidRDefault="00427EF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31EFB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0;margin-top:18.3pt;width:453.25pt;height:101.75pt;z-index:-2516572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">
                <v:textbox>
                  <w:txbxContent>
                    <w:sdt>
                      <w:sdtPr>
                        <w:rPr>
                          <w:rFonts w:eastAsia="Times New Roman" w:cs="Arial"/>
                        </w:rPr>
                        <w:id w:val="-592782643"/>
                        <w:placeholder>
                          <w:docPart w:val="A6DBF1A84D0D48C8ACCBB7AB945CBC26"/>
                        </w:placeholder>
                        <w:showingPlcHdr/>
                        <w:text/>
                      </w:sdtPr>
                      <w:sdtEndPr/>
                      <w:sdtContent>
                        <w:p w14:paraId="0EB31A38" w14:textId="77777777" w:rsidR="00427EF2" w:rsidRDefault="00427EF2" w:rsidP="00427EF2">
                          <w:pPr>
                            <w:rPr>
                              <w:rFonts w:eastAsia="Times New Roman" w:cs="Arial"/>
                            </w:rPr>
                          </w:pPr>
                          <w:r>
                            <w:rPr>
                              <w:rStyle w:val="Platzhaltertext"/>
                            </w:rPr>
                            <w:t xml:space="preserve">Cliccare o digitare qui per inserire il testo.</w:t>
                          </w:r>
                        </w:p>
                      </w:sdtContent>
                    </w:sdt>
                    <w:p w14:paraId="080188A0" w14:textId="77777777" w:rsidR="00427EF2" w:rsidRDefault="00427EF2"/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b/>
        </w:rPr>
        <w:t>Ulteriori osservazioni:</w:t>
      </w:r>
    </w:p>
    <w:p w14:paraId="3DE31108" w14:textId="77777777" w:rsidR="003C12F7" w:rsidRPr="006230F7" w:rsidRDefault="00BA5E57" w:rsidP="004603B0">
      <w:pPr>
        <w:spacing w:after="120"/>
        <w:rPr>
          <w:rFonts w:eastAsia="Times New Roman" w:cs="Arial"/>
          <w:b/>
        </w:rPr>
      </w:pPr>
      <w:r>
        <w:rPr>
          <w:b/>
        </w:rPr>
        <w:t>Accordo</w:t>
      </w:r>
    </w:p>
    <w:p w14:paraId="4B112E81" w14:textId="0571AA2B" w:rsidR="003C12F7" w:rsidRPr="00D36F6D" w:rsidRDefault="00FB0737" w:rsidP="003C12F7">
      <w:pPr>
        <w:tabs>
          <w:tab w:val="left" w:leader="underscore" w:pos="4253"/>
          <w:tab w:val="left" w:pos="4536"/>
          <w:tab w:val="left" w:leader="underscore" w:pos="9072"/>
        </w:tabs>
        <w:rPr>
          <w:rFonts w:eastAsia="Times New Roman" w:cs="Arial"/>
        </w:rPr>
      </w:pPr>
      <w:r>
        <w:t xml:space="preserve">La nostra scuola/il nostro Comune desidera attuare il progetto «Consulenza relativa alla creazione di un parco giochi» con il sostegno del Servizio specializzato per la promozione della salute e di specialisti in materia di pianificazione del territorio. Le seguenti prestazioni vengono fornite dal Servizio specializzato per la promozione della salute e dalla scuola risp. dal Comune: </w:t>
      </w:r>
    </w:p>
    <w:p w14:paraId="6D31F974" w14:textId="77777777" w:rsidR="003C12F7" w:rsidRPr="00D36F6D" w:rsidRDefault="003C12F7" w:rsidP="003C12F7">
      <w:pPr>
        <w:tabs>
          <w:tab w:val="left" w:leader="underscore" w:pos="4253"/>
          <w:tab w:val="left" w:pos="4536"/>
          <w:tab w:val="left" w:leader="underscore" w:pos="9072"/>
        </w:tabs>
        <w:rPr>
          <w:rFonts w:eastAsia="Times New Roman" w:cs="Arial"/>
        </w:rPr>
      </w:pPr>
    </w:p>
    <w:p w14:paraId="313BDB3E" w14:textId="77777777" w:rsidR="003C12F7" w:rsidRDefault="00591002" w:rsidP="004603B0">
      <w:pPr>
        <w:widowControl w:val="0"/>
        <w:autoSpaceDE w:val="0"/>
        <w:autoSpaceDN w:val="0"/>
        <w:adjustRightInd w:val="0"/>
        <w:spacing w:after="120"/>
        <w:ind w:right="278"/>
        <w:rPr>
          <w:rFonts w:eastAsia="Times New Roman" w:cs="Arial"/>
          <w:b/>
        </w:rPr>
      </w:pPr>
      <w:r>
        <w:rPr>
          <w:b/>
        </w:rPr>
        <w:t>Prestazioni del Servizio specializzato per la promozione della salute</w:t>
      </w:r>
    </w:p>
    <w:p w14:paraId="605695FD" w14:textId="55DEC7D4" w:rsidR="006230F7" w:rsidRPr="006230F7" w:rsidRDefault="00AE5A09" w:rsidP="006230F7">
      <w:pPr>
        <w:pStyle w:val="Listenabsatz"/>
        <w:widowControl w:val="0"/>
        <w:numPr>
          <w:ilvl w:val="0"/>
          <w:numId w:val="5"/>
        </w:numPr>
        <w:autoSpaceDE w:val="0"/>
        <w:autoSpaceDN w:val="0"/>
        <w:adjustRightInd w:val="0"/>
        <w:ind w:right="277"/>
        <w:rPr>
          <w:rFonts w:eastAsia="Times New Roman" w:cs="Arial"/>
        </w:rPr>
      </w:pPr>
      <w:r w:rsidRPr="00AE5A09">
        <w:t>Specialista esterno</w:t>
      </w:r>
      <w:r w:rsidR="006230F7">
        <w:t xml:space="preserve"> che fornisce consulenza e sostegno alla scuola / al Comune dalla pianificazione fino alla messa in esercizio nonché accompagna i processi di pianificazione partecipativi</w:t>
      </w:r>
    </w:p>
    <w:p w14:paraId="74C4FB26" w14:textId="77777777" w:rsidR="006230F7" w:rsidRPr="006230F7" w:rsidRDefault="006230F7" w:rsidP="006230F7">
      <w:pPr>
        <w:pStyle w:val="Listenabsatz"/>
        <w:widowControl w:val="0"/>
        <w:numPr>
          <w:ilvl w:val="0"/>
          <w:numId w:val="5"/>
        </w:numPr>
        <w:autoSpaceDE w:val="0"/>
        <w:autoSpaceDN w:val="0"/>
        <w:adjustRightInd w:val="0"/>
        <w:ind w:right="277"/>
        <w:rPr>
          <w:rFonts w:eastAsia="Times New Roman" w:cs="Arial"/>
        </w:rPr>
      </w:pPr>
      <w:r>
        <w:t>Direzione dei lavori con partner d'attuazione locali a scelta</w:t>
      </w:r>
    </w:p>
    <w:p w14:paraId="43E3E4C1" w14:textId="5CDB324B" w:rsidR="006230F7" w:rsidRPr="006230F7" w:rsidRDefault="006230F7" w:rsidP="006230F7">
      <w:pPr>
        <w:pStyle w:val="Listenabsatz"/>
        <w:widowControl w:val="0"/>
        <w:numPr>
          <w:ilvl w:val="0"/>
          <w:numId w:val="5"/>
        </w:numPr>
        <w:autoSpaceDE w:val="0"/>
        <w:autoSpaceDN w:val="0"/>
        <w:adjustRightInd w:val="0"/>
        <w:ind w:right="277"/>
        <w:rPr>
          <w:rFonts w:eastAsia="Times New Roman" w:cs="Arial"/>
        </w:rPr>
      </w:pPr>
      <w:r>
        <w:t>Contributo finanziario di max. 8000 CHF per il processo di consulenza</w:t>
      </w:r>
    </w:p>
    <w:p w14:paraId="18CB9502" w14:textId="77777777" w:rsidR="006230F7" w:rsidRPr="006230F7" w:rsidRDefault="006230F7" w:rsidP="006230F7">
      <w:pPr>
        <w:pStyle w:val="Listenabsatz"/>
        <w:widowControl w:val="0"/>
        <w:numPr>
          <w:ilvl w:val="0"/>
          <w:numId w:val="5"/>
        </w:numPr>
        <w:autoSpaceDE w:val="0"/>
        <w:autoSpaceDN w:val="0"/>
        <w:adjustRightInd w:val="0"/>
        <w:ind w:right="277"/>
        <w:rPr>
          <w:rFonts w:eastAsia="Times New Roman" w:cs="Arial"/>
        </w:rPr>
      </w:pPr>
      <w:r>
        <w:t>Coordinamento e garanzia della qualità a livello cantonale</w:t>
      </w:r>
    </w:p>
    <w:p w14:paraId="513E44AB" w14:textId="77777777" w:rsidR="003C12F7" w:rsidRDefault="003C12F7" w:rsidP="003C12F7">
      <w:pPr>
        <w:widowControl w:val="0"/>
        <w:autoSpaceDE w:val="0"/>
        <w:autoSpaceDN w:val="0"/>
        <w:adjustRightInd w:val="0"/>
        <w:rPr>
          <w:rFonts w:eastAsia="Times New Roman" w:cs="Arial"/>
          <w:b/>
        </w:rPr>
      </w:pPr>
    </w:p>
    <w:p w14:paraId="75C14D6F" w14:textId="77777777" w:rsidR="00F97C60" w:rsidRDefault="00F97C60" w:rsidP="003C12F7">
      <w:pPr>
        <w:widowControl w:val="0"/>
        <w:autoSpaceDE w:val="0"/>
        <w:autoSpaceDN w:val="0"/>
        <w:adjustRightInd w:val="0"/>
        <w:rPr>
          <w:rFonts w:eastAsia="Times New Roman" w:cs="Arial"/>
          <w:b/>
        </w:rPr>
      </w:pPr>
    </w:p>
    <w:p w14:paraId="74CC6709" w14:textId="77777777" w:rsidR="00F97C60" w:rsidRDefault="00F97C60" w:rsidP="003C12F7">
      <w:pPr>
        <w:widowControl w:val="0"/>
        <w:autoSpaceDE w:val="0"/>
        <w:autoSpaceDN w:val="0"/>
        <w:adjustRightInd w:val="0"/>
        <w:rPr>
          <w:rFonts w:eastAsia="Times New Roman" w:cs="Arial"/>
          <w:b/>
        </w:rPr>
      </w:pPr>
    </w:p>
    <w:p w14:paraId="05EDC977" w14:textId="77777777" w:rsidR="00F97C60" w:rsidRDefault="00F97C60" w:rsidP="003C12F7">
      <w:pPr>
        <w:widowControl w:val="0"/>
        <w:autoSpaceDE w:val="0"/>
        <w:autoSpaceDN w:val="0"/>
        <w:adjustRightInd w:val="0"/>
        <w:rPr>
          <w:rFonts w:eastAsia="Times New Roman" w:cs="Arial"/>
          <w:b/>
        </w:rPr>
      </w:pPr>
    </w:p>
    <w:p w14:paraId="28145B1C" w14:textId="77777777" w:rsidR="00F97C60" w:rsidRDefault="00F97C60" w:rsidP="003C12F7">
      <w:pPr>
        <w:widowControl w:val="0"/>
        <w:autoSpaceDE w:val="0"/>
        <w:autoSpaceDN w:val="0"/>
        <w:adjustRightInd w:val="0"/>
        <w:rPr>
          <w:rFonts w:eastAsia="Times New Roman" w:cs="Arial"/>
          <w:b/>
        </w:rPr>
      </w:pPr>
    </w:p>
    <w:p w14:paraId="5B4DFDFA" w14:textId="77777777" w:rsidR="00F97C60" w:rsidRDefault="00F97C60" w:rsidP="003C12F7">
      <w:pPr>
        <w:widowControl w:val="0"/>
        <w:autoSpaceDE w:val="0"/>
        <w:autoSpaceDN w:val="0"/>
        <w:adjustRightInd w:val="0"/>
        <w:rPr>
          <w:rFonts w:eastAsia="Times New Roman" w:cs="Arial"/>
          <w:b/>
        </w:rPr>
      </w:pPr>
    </w:p>
    <w:p w14:paraId="616539C3" w14:textId="77777777" w:rsidR="00D9387A" w:rsidRPr="00D36F6D" w:rsidRDefault="00D9387A" w:rsidP="003C12F7">
      <w:pPr>
        <w:widowControl w:val="0"/>
        <w:autoSpaceDE w:val="0"/>
        <w:autoSpaceDN w:val="0"/>
        <w:adjustRightInd w:val="0"/>
        <w:rPr>
          <w:rFonts w:eastAsia="Times New Roman" w:cs="Arial"/>
          <w:b/>
        </w:rPr>
      </w:pPr>
    </w:p>
    <w:p w14:paraId="5CDD2FFB" w14:textId="77777777" w:rsidR="006230F7" w:rsidRDefault="006230F7" w:rsidP="003C12F7">
      <w:pPr>
        <w:widowControl w:val="0"/>
        <w:autoSpaceDE w:val="0"/>
        <w:autoSpaceDN w:val="0"/>
        <w:adjustRightInd w:val="0"/>
        <w:ind w:right="277"/>
        <w:rPr>
          <w:rFonts w:eastAsia="Times New Roman" w:cs="Arial"/>
          <w:b/>
        </w:rPr>
      </w:pPr>
    </w:p>
    <w:p w14:paraId="2C86A48C" w14:textId="77777777" w:rsidR="003C12F7" w:rsidRDefault="003C12F7" w:rsidP="004603B0">
      <w:pPr>
        <w:widowControl w:val="0"/>
        <w:autoSpaceDE w:val="0"/>
        <w:autoSpaceDN w:val="0"/>
        <w:adjustRightInd w:val="0"/>
        <w:spacing w:after="120"/>
        <w:ind w:right="278"/>
        <w:rPr>
          <w:rFonts w:eastAsia="Times New Roman" w:cs="Arial"/>
          <w:b/>
        </w:rPr>
      </w:pPr>
      <w:r>
        <w:rPr>
          <w:b/>
        </w:rPr>
        <w:t>Prestazioni della scuola/del Comune</w:t>
      </w:r>
    </w:p>
    <w:p w14:paraId="5C48D539" w14:textId="52B99B81" w:rsidR="004603B0" w:rsidRPr="004603B0" w:rsidRDefault="004603B0" w:rsidP="004603B0">
      <w:pPr>
        <w:pStyle w:val="Listenabsatz"/>
        <w:widowControl w:val="0"/>
        <w:numPr>
          <w:ilvl w:val="0"/>
          <w:numId w:val="5"/>
        </w:numPr>
        <w:autoSpaceDE w:val="0"/>
        <w:autoSpaceDN w:val="0"/>
        <w:adjustRightInd w:val="0"/>
        <w:ind w:right="277"/>
        <w:rPr>
          <w:rFonts w:eastAsia="Times New Roman" w:cs="Arial"/>
        </w:rPr>
      </w:pPr>
      <w:r>
        <w:t>Accertamenti preliminari in merito al budget e alla licenza edilizia</w:t>
      </w:r>
    </w:p>
    <w:p w14:paraId="4399E442" w14:textId="50CB8636" w:rsidR="004603B0" w:rsidRPr="004603B0" w:rsidRDefault="004603B0" w:rsidP="004603B0">
      <w:pPr>
        <w:pStyle w:val="Listenabsatz"/>
        <w:widowControl w:val="0"/>
        <w:numPr>
          <w:ilvl w:val="0"/>
          <w:numId w:val="5"/>
        </w:numPr>
        <w:autoSpaceDE w:val="0"/>
        <w:autoSpaceDN w:val="0"/>
        <w:adjustRightInd w:val="0"/>
        <w:ind w:right="277"/>
        <w:rPr>
          <w:rFonts w:eastAsia="Times New Roman" w:cs="Arial"/>
        </w:rPr>
      </w:pPr>
      <w:r>
        <w:t>Garanzia della volontà politica di attuare il progetto «Consulenza relativa alla creazione di un parco giochi» (processo partecipativo, parco giochi prossimo alla natura e favorevole al movimento)</w:t>
      </w:r>
    </w:p>
    <w:p w14:paraId="1D37EC89" w14:textId="32F131DE" w:rsidR="004603B0" w:rsidRPr="004603B0" w:rsidRDefault="004603B0" w:rsidP="004603B0">
      <w:pPr>
        <w:pStyle w:val="Listenabsatz"/>
        <w:widowControl w:val="0"/>
        <w:numPr>
          <w:ilvl w:val="0"/>
          <w:numId w:val="5"/>
        </w:numPr>
        <w:autoSpaceDE w:val="0"/>
        <w:autoSpaceDN w:val="0"/>
        <w:adjustRightInd w:val="0"/>
        <w:ind w:right="277"/>
        <w:rPr>
          <w:rFonts w:eastAsia="Times New Roman" w:cs="Arial"/>
        </w:rPr>
      </w:pPr>
      <w:r>
        <w:t xml:space="preserve">Definizione di </w:t>
      </w:r>
      <w:proofErr w:type="gramStart"/>
      <w:r>
        <w:t>un team</w:t>
      </w:r>
      <w:proofErr w:type="gramEnd"/>
      <w:r>
        <w:t xml:space="preserve"> di progetto interno alla scuola risp. al Comune</w:t>
      </w:r>
    </w:p>
    <w:p w14:paraId="3428C7E3" w14:textId="77777777" w:rsidR="004603B0" w:rsidRPr="004603B0" w:rsidRDefault="004603B0" w:rsidP="004603B0">
      <w:pPr>
        <w:pStyle w:val="Listenabsatz"/>
        <w:widowControl w:val="0"/>
        <w:numPr>
          <w:ilvl w:val="0"/>
          <w:numId w:val="5"/>
        </w:numPr>
        <w:autoSpaceDE w:val="0"/>
        <w:autoSpaceDN w:val="0"/>
        <w:adjustRightInd w:val="0"/>
        <w:ind w:right="277"/>
        <w:rPr>
          <w:rFonts w:eastAsia="Times New Roman" w:cs="Arial"/>
        </w:rPr>
      </w:pPr>
      <w:r>
        <w:t>Coinvolgimento attivo del gruppo target nel processo di pianificazione (ad es. tramite workshop o sondaggi)</w:t>
      </w:r>
    </w:p>
    <w:p w14:paraId="794CF822" w14:textId="535217F6" w:rsidR="004603B0" w:rsidRPr="004603B0" w:rsidRDefault="004603B0" w:rsidP="004603B0">
      <w:pPr>
        <w:pStyle w:val="Listenabsatz"/>
        <w:widowControl w:val="0"/>
        <w:numPr>
          <w:ilvl w:val="0"/>
          <w:numId w:val="5"/>
        </w:numPr>
        <w:autoSpaceDE w:val="0"/>
        <w:autoSpaceDN w:val="0"/>
        <w:adjustRightInd w:val="0"/>
        <w:ind w:right="277"/>
        <w:rPr>
          <w:rFonts w:eastAsia="Times New Roman" w:cs="Arial"/>
        </w:rPr>
      </w:pPr>
      <w:r>
        <w:t>Definizione di un gruppo di lavoro per l'utilizzo e la cura a lungo termine</w:t>
      </w:r>
    </w:p>
    <w:p w14:paraId="56C2A983" w14:textId="36B20171" w:rsidR="003C12F7" w:rsidRPr="00D36F6D" w:rsidRDefault="004603B0" w:rsidP="004603B0">
      <w:pPr>
        <w:pStyle w:val="Listenabsatz"/>
        <w:widowControl w:val="0"/>
        <w:numPr>
          <w:ilvl w:val="0"/>
          <w:numId w:val="5"/>
        </w:numPr>
        <w:autoSpaceDE w:val="0"/>
        <w:autoSpaceDN w:val="0"/>
        <w:adjustRightInd w:val="0"/>
        <w:ind w:right="277"/>
        <w:rPr>
          <w:rFonts w:eastAsia="Times New Roman" w:cs="Arial"/>
        </w:rPr>
      </w:pPr>
      <w:r>
        <w:t>Sviluppo di un piano di cura e previsione di un budget annuale per la manutenzione a lungo termine</w:t>
      </w:r>
    </w:p>
    <w:p w14:paraId="5B171BE6" w14:textId="77777777" w:rsidR="008F7F54" w:rsidRDefault="008F7F54" w:rsidP="003C12F7">
      <w:pPr>
        <w:tabs>
          <w:tab w:val="left" w:pos="5500"/>
        </w:tabs>
        <w:rPr>
          <w:rFonts w:eastAsia="Times New Roman" w:cs="Arial"/>
        </w:rPr>
      </w:pPr>
    </w:p>
    <w:p w14:paraId="207EC796" w14:textId="77777777" w:rsidR="004603B0" w:rsidRDefault="004603B0" w:rsidP="003C12F7">
      <w:pPr>
        <w:tabs>
          <w:tab w:val="left" w:pos="5500"/>
        </w:tabs>
        <w:rPr>
          <w:rFonts w:eastAsia="Times New Roman" w:cs="Arial"/>
        </w:rPr>
      </w:pPr>
    </w:p>
    <w:p w14:paraId="04EDF962" w14:textId="5A483DFC" w:rsidR="003C12F7" w:rsidRPr="00D36F6D" w:rsidRDefault="00591002" w:rsidP="003C12F7">
      <w:pPr>
        <w:tabs>
          <w:tab w:val="left" w:pos="5500"/>
        </w:tabs>
        <w:rPr>
          <w:rFonts w:eastAsia="Times New Roman" w:cs="Arial"/>
        </w:rPr>
      </w:pPr>
      <w:r>
        <w:t>Il Servizio specializzato per la promozione della salute si riserva di escludere dal progetto le scuole e i comuni che non si attengono alle condizioni e di fatturare le prestazioni già percepite.</w:t>
      </w:r>
    </w:p>
    <w:p w14:paraId="3884E291" w14:textId="77777777" w:rsidR="003C12F7" w:rsidRPr="00D36F6D" w:rsidRDefault="003C12F7" w:rsidP="003C12F7">
      <w:pPr>
        <w:tabs>
          <w:tab w:val="left" w:leader="underscore" w:pos="4253"/>
          <w:tab w:val="left" w:pos="4536"/>
          <w:tab w:val="left" w:pos="5500"/>
          <w:tab w:val="left" w:leader="underscore" w:pos="9072"/>
        </w:tabs>
        <w:rPr>
          <w:rFonts w:eastAsia="Times New Roman" w:cs="Arial"/>
        </w:rPr>
      </w:pPr>
    </w:p>
    <w:p w14:paraId="5CF4B6D5" w14:textId="77777777" w:rsidR="003C12F7" w:rsidRPr="00D36F6D" w:rsidRDefault="003C12F7" w:rsidP="003C12F7">
      <w:pPr>
        <w:tabs>
          <w:tab w:val="left" w:pos="2835"/>
          <w:tab w:val="left" w:pos="7031"/>
        </w:tabs>
        <w:rPr>
          <w:rFonts w:eastAsia="Times New Roman" w:cs="Arial"/>
        </w:rPr>
      </w:pPr>
      <w:r>
        <w:t>Con la nostra firma accettiamo le condizioni quadro.</w:t>
      </w:r>
    </w:p>
    <w:p w14:paraId="3316E145" w14:textId="77777777" w:rsidR="003C12F7" w:rsidRPr="00D36F6D" w:rsidRDefault="003C12F7" w:rsidP="003C12F7">
      <w:pPr>
        <w:rPr>
          <w:rFonts w:eastAsia="Times New Roman" w:cs="Arial"/>
        </w:rPr>
      </w:pPr>
    </w:p>
    <w:p w14:paraId="0FCCF062" w14:textId="77777777" w:rsidR="003C12F7" w:rsidRPr="00D36F6D" w:rsidRDefault="003C12F7" w:rsidP="003C12F7">
      <w:pPr>
        <w:tabs>
          <w:tab w:val="left" w:pos="4536"/>
        </w:tabs>
        <w:rPr>
          <w:rFonts w:eastAsia="Times New Roman" w:cs="Arial"/>
        </w:rPr>
      </w:pPr>
      <w:r>
        <w:t>Luogo e data:</w:t>
      </w:r>
      <w:r>
        <w:tab/>
        <w:t>Direzione scolastica/Amministrazione comunale:</w:t>
      </w:r>
    </w:p>
    <w:p w14:paraId="442E8AAF" w14:textId="77777777" w:rsidR="003C12F7" w:rsidRDefault="003C12F7" w:rsidP="003C12F7">
      <w:pPr>
        <w:tabs>
          <w:tab w:val="left" w:leader="underscore" w:pos="4253"/>
          <w:tab w:val="left" w:pos="4536"/>
          <w:tab w:val="left" w:leader="underscore" w:pos="9072"/>
        </w:tabs>
        <w:rPr>
          <w:rFonts w:eastAsia="Times New Roman" w:cs="Arial"/>
        </w:rPr>
      </w:pPr>
    </w:p>
    <w:p w14:paraId="488B466C" w14:textId="77777777" w:rsidR="003C12F7" w:rsidRPr="00D36F6D" w:rsidRDefault="003C12F7" w:rsidP="003C12F7">
      <w:pPr>
        <w:tabs>
          <w:tab w:val="left" w:leader="underscore" w:pos="4253"/>
          <w:tab w:val="left" w:pos="4536"/>
          <w:tab w:val="left" w:leader="underscore" w:pos="9072"/>
        </w:tabs>
        <w:rPr>
          <w:rFonts w:eastAsia="Times New Roman" w:cs="Arial"/>
        </w:rPr>
      </w:pPr>
      <w:r>
        <w:tab/>
      </w:r>
      <w:r>
        <w:tab/>
      </w:r>
      <w:r>
        <w:tab/>
      </w:r>
      <w:r>
        <w:tab/>
      </w:r>
    </w:p>
    <w:p w14:paraId="221977D3" w14:textId="77777777" w:rsidR="00514CE9" w:rsidRDefault="00514CE9" w:rsidP="003C12F7">
      <w:pPr>
        <w:tabs>
          <w:tab w:val="left" w:pos="4253"/>
          <w:tab w:val="left" w:pos="4536"/>
          <w:tab w:val="left" w:leader="underscore" w:pos="9072"/>
        </w:tabs>
        <w:rPr>
          <w:rFonts w:eastAsia="Times New Roman" w:cs="Arial"/>
        </w:rPr>
      </w:pPr>
    </w:p>
    <w:p w14:paraId="4616A448" w14:textId="77777777" w:rsidR="003C12F7" w:rsidRPr="00D36F6D" w:rsidRDefault="003C12F7" w:rsidP="003C12F7">
      <w:pPr>
        <w:tabs>
          <w:tab w:val="left" w:pos="4253"/>
          <w:tab w:val="left" w:pos="4536"/>
          <w:tab w:val="left" w:leader="underscore" w:pos="9072"/>
        </w:tabs>
        <w:rPr>
          <w:rFonts w:eastAsia="Times New Roman" w:cs="Arial"/>
        </w:rPr>
      </w:pPr>
      <w:r>
        <w:t>Luogo e data:</w:t>
      </w:r>
      <w:r>
        <w:tab/>
      </w:r>
      <w:r>
        <w:tab/>
        <w:t>Persona di riferimento:</w:t>
      </w:r>
    </w:p>
    <w:p w14:paraId="6DA934B2" w14:textId="77777777" w:rsidR="003C12F7" w:rsidRDefault="003C12F7" w:rsidP="003C12F7">
      <w:pPr>
        <w:tabs>
          <w:tab w:val="left" w:leader="underscore" w:pos="4253"/>
          <w:tab w:val="left" w:pos="4536"/>
          <w:tab w:val="left" w:leader="underscore" w:pos="9072"/>
        </w:tabs>
        <w:rPr>
          <w:rFonts w:eastAsia="Times New Roman" w:cs="Arial"/>
        </w:rPr>
      </w:pPr>
    </w:p>
    <w:p w14:paraId="0F578901" w14:textId="77777777" w:rsidR="003C12F7" w:rsidRPr="00D36F6D" w:rsidRDefault="003C12F7" w:rsidP="003C12F7">
      <w:pPr>
        <w:tabs>
          <w:tab w:val="left" w:leader="underscore" w:pos="4253"/>
          <w:tab w:val="left" w:pos="4536"/>
          <w:tab w:val="left" w:leader="underscore" w:pos="9072"/>
        </w:tabs>
        <w:rPr>
          <w:rFonts w:eastAsia="Times New Roman" w:cs="Arial"/>
        </w:rPr>
      </w:pPr>
      <w:r>
        <w:tab/>
      </w:r>
      <w:r>
        <w:tab/>
      </w:r>
      <w:r>
        <w:tab/>
      </w:r>
      <w:r>
        <w:tab/>
      </w:r>
    </w:p>
    <w:p w14:paraId="2C2F940D" w14:textId="77777777" w:rsidR="003C12F7" w:rsidRPr="00D36F6D" w:rsidRDefault="00AE5A09" w:rsidP="003C12F7">
      <w:pPr>
        <w:tabs>
          <w:tab w:val="left" w:leader="underscore" w:pos="4253"/>
          <w:tab w:val="left" w:pos="4536"/>
          <w:tab w:val="left" w:pos="5500"/>
          <w:tab w:val="left" w:leader="underscore" w:pos="9072"/>
        </w:tabs>
        <w:rPr>
          <w:rFonts w:eastAsia="Times New Roman" w:cs="Arial"/>
        </w:rPr>
      </w:pPr>
      <w:r>
        <w:pict w14:anchorId="4D8B491D">
          <v:rect id="_x0000_i1025" style="width:453.6pt;height:3pt" o:hralign="center" o:hrstd="t" o:hrnoshade="t" o:hr="t" fillcolor="#0d0d0d" stroked="f"/>
        </w:pict>
      </w:r>
    </w:p>
    <w:p w14:paraId="2F888733" w14:textId="77777777" w:rsidR="003C12F7" w:rsidRPr="00D36F6D" w:rsidRDefault="003C12F7" w:rsidP="003C12F7">
      <w:pPr>
        <w:tabs>
          <w:tab w:val="left" w:leader="underscore" w:pos="4253"/>
          <w:tab w:val="left" w:pos="4536"/>
          <w:tab w:val="left" w:pos="5500"/>
          <w:tab w:val="left" w:leader="underscore" w:pos="9072"/>
        </w:tabs>
        <w:rPr>
          <w:rFonts w:eastAsia="Times New Roman" w:cs="Arial"/>
        </w:rPr>
      </w:pPr>
    </w:p>
    <w:p w14:paraId="23B7754A" w14:textId="77777777" w:rsidR="003C12F7" w:rsidRDefault="003C12F7" w:rsidP="003C12F7">
      <w:pPr>
        <w:tabs>
          <w:tab w:val="left" w:pos="4536"/>
          <w:tab w:val="left" w:leader="underscore" w:pos="9072"/>
        </w:tabs>
        <w:rPr>
          <w:rFonts w:eastAsia="Times New Roman" w:cs="Arial"/>
        </w:rPr>
      </w:pPr>
      <w:r>
        <w:t>Luogo e data:</w:t>
      </w:r>
      <w:r>
        <w:tab/>
        <w:t xml:space="preserve">Direzione del Servizio specializzato per la </w:t>
      </w:r>
      <w:r>
        <w:br/>
        <w:t>promozione della salute</w:t>
      </w:r>
    </w:p>
    <w:p w14:paraId="501B4F7B" w14:textId="77777777" w:rsidR="00A23CC4" w:rsidRPr="00D36F6D" w:rsidRDefault="00A23CC4" w:rsidP="003C12F7">
      <w:pPr>
        <w:tabs>
          <w:tab w:val="left" w:pos="4536"/>
          <w:tab w:val="left" w:leader="underscore" w:pos="9072"/>
        </w:tabs>
        <w:rPr>
          <w:rFonts w:eastAsia="Times New Roman" w:cs="Arial"/>
        </w:rPr>
      </w:pPr>
    </w:p>
    <w:p w14:paraId="42C4F2FB" w14:textId="77777777" w:rsidR="003C12F7" w:rsidRPr="00D36F6D" w:rsidRDefault="003C12F7" w:rsidP="003C12F7">
      <w:pPr>
        <w:tabs>
          <w:tab w:val="left" w:leader="underscore" w:pos="4253"/>
          <w:tab w:val="left" w:pos="4536"/>
          <w:tab w:val="left" w:leader="underscore" w:pos="9072"/>
        </w:tabs>
        <w:rPr>
          <w:rFonts w:eastAsia="Times New Roman" w:cs="Arial"/>
        </w:rPr>
      </w:pPr>
      <w:r>
        <w:tab/>
      </w:r>
      <w:r>
        <w:tab/>
      </w:r>
      <w:r>
        <w:tab/>
      </w:r>
      <w:r>
        <w:tab/>
      </w:r>
    </w:p>
    <w:p w14:paraId="18AA6419" w14:textId="77777777" w:rsidR="003C12F7" w:rsidRDefault="003C12F7" w:rsidP="003C12F7">
      <w:pPr>
        <w:tabs>
          <w:tab w:val="left" w:pos="4253"/>
          <w:tab w:val="left" w:pos="4536"/>
          <w:tab w:val="left" w:leader="underscore" w:pos="9072"/>
        </w:tabs>
        <w:ind w:left="4536" w:hanging="4536"/>
        <w:rPr>
          <w:rFonts w:eastAsia="Times New Roman" w:cs="Arial"/>
        </w:rPr>
      </w:pPr>
    </w:p>
    <w:p w14:paraId="5BCECF8C" w14:textId="77777777" w:rsidR="003C12F7" w:rsidRDefault="003C12F7" w:rsidP="003C12F7">
      <w:pPr>
        <w:tabs>
          <w:tab w:val="left" w:pos="4253"/>
          <w:tab w:val="left" w:pos="4536"/>
          <w:tab w:val="left" w:leader="underscore" w:pos="9072"/>
        </w:tabs>
        <w:ind w:left="4536" w:hanging="4536"/>
        <w:rPr>
          <w:rFonts w:eastAsia="Times New Roman" w:cs="Arial"/>
        </w:rPr>
      </w:pPr>
      <w:r>
        <w:lastRenderedPageBreak/>
        <w:t>Luogo e data:</w:t>
      </w:r>
      <w:r>
        <w:tab/>
      </w:r>
      <w:r>
        <w:tab/>
        <w:t>Responsabile di progetto Promozione della salute per spazi di movimento</w:t>
      </w:r>
    </w:p>
    <w:p w14:paraId="27FD1E1B" w14:textId="77777777" w:rsidR="003C12F7" w:rsidRPr="00D36F6D" w:rsidRDefault="003C12F7" w:rsidP="003C12F7">
      <w:pPr>
        <w:tabs>
          <w:tab w:val="left" w:pos="4253"/>
          <w:tab w:val="left" w:pos="4536"/>
          <w:tab w:val="left" w:leader="underscore" w:pos="9072"/>
        </w:tabs>
        <w:rPr>
          <w:rFonts w:eastAsia="Times New Roman" w:cs="Arial"/>
        </w:rPr>
      </w:pPr>
    </w:p>
    <w:p w14:paraId="3478A908" w14:textId="77777777" w:rsidR="003C12F7" w:rsidRPr="00D36F6D" w:rsidRDefault="003C12F7" w:rsidP="003C12F7">
      <w:pPr>
        <w:tabs>
          <w:tab w:val="left" w:leader="underscore" w:pos="4253"/>
          <w:tab w:val="left" w:pos="4536"/>
          <w:tab w:val="left" w:leader="underscore" w:pos="9072"/>
        </w:tabs>
        <w:rPr>
          <w:rFonts w:eastAsia="Times New Roman" w:cs="Arial"/>
        </w:rPr>
      </w:pPr>
      <w:r>
        <w:tab/>
      </w:r>
      <w:r>
        <w:tab/>
      </w:r>
      <w:r>
        <w:tab/>
      </w:r>
      <w:r>
        <w:tab/>
      </w:r>
    </w:p>
    <w:p w14:paraId="13F96CBA" w14:textId="77777777" w:rsidR="003C12F7" w:rsidRDefault="003C12F7" w:rsidP="003C12F7">
      <w:pPr>
        <w:widowControl w:val="0"/>
        <w:autoSpaceDE w:val="0"/>
        <w:autoSpaceDN w:val="0"/>
        <w:adjustRightInd w:val="0"/>
        <w:ind w:right="-6"/>
        <w:rPr>
          <w:rFonts w:eastAsia="Times New Roman" w:cs="Arial"/>
          <w:b/>
          <w:color w:val="000000"/>
        </w:rPr>
      </w:pPr>
    </w:p>
    <w:p w14:paraId="639DAEB4" w14:textId="77777777" w:rsidR="008F7F54" w:rsidRDefault="008F7F54" w:rsidP="003C12F7">
      <w:pPr>
        <w:widowControl w:val="0"/>
        <w:autoSpaceDE w:val="0"/>
        <w:autoSpaceDN w:val="0"/>
        <w:adjustRightInd w:val="0"/>
        <w:ind w:right="-6"/>
        <w:rPr>
          <w:rFonts w:eastAsia="Times New Roman" w:cs="Arial"/>
          <w:b/>
          <w:color w:val="000000"/>
        </w:rPr>
      </w:pPr>
    </w:p>
    <w:p w14:paraId="00D17D52" w14:textId="77777777" w:rsidR="008F7F54" w:rsidRDefault="008F7F54" w:rsidP="003C12F7">
      <w:pPr>
        <w:widowControl w:val="0"/>
        <w:autoSpaceDE w:val="0"/>
        <w:autoSpaceDN w:val="0"/>
        <w:adjustRightInd w:val="0"/>
        <w:ind w:right="-6"/>
        <w:rPr>
          <w:rFonts w:eastAsia="Times New Roman" w:cs="Arial"/>
          <w:b/>
          <w:color w:val="000000"/>
        </w:rPr>
      </w:pPr>
    </w:p>
    <w:p w14:paraId="41FB5117" w14:textId="77777777" w:rsidR="006230F7" w:rsidRDefault="006230F7" w:rsidP="003C12F7">
      <w:pPr>
        <w:widowControl w:val="0"/>
        <w:autoSpaceDE w:val="0"/>
        <w:autoSpaceDN w:val="0"/>
        <w:adjustRightInd w:val="0"/>
        <w:ind w:right="-6"/>
        <w:rPr>
          <w:rFonts w:eastAsia="Times New Roman" w:cs="Arial"/>
          <w:b/>
          <w:color w:val="000000"/>
        </w:rPr>
      </w:pPr>
    </w:p>
    <w:p w14:paraId="6162C315" w14:textId="77777777" w:rsidR="006230F7" w:rsidRDefault="006230F7" w:rsidP="003C12F7">
      <w:pPr>
        <w:widowControl w:val="0"/>
        <w:autoSpaceDE w:val="0"/>
        <w:autoSpaceDN w:val="0"/>
        <w:adjustRightInd w:val="0"/>
        <w:ind w:right="-6"/>
        <w:rPr>
          <w:rFonts w:eastAsia="Times New Roman" w:cs="Arial"/>
          <w:b/>
          <w:color w:val="000000"/>
        </w:rPr>
      </w:pPr>
    </w:p>
    <w:p w14:paraId="24E2F3C4" w14:textId="77777777" w:rsidR="006230F7" w:rsidRDefault="006230F7" w:rsidP="003C12F7">
      <w:pPr>
        <w:widowControl w:val="0"/>
        <w:autoSpaceDE w:val="0"/>
        <w:autoSpaceDN w:val="0"/>
        <w:adjustRightInd w:val="0"/>
        <w:ind w:right="-6"/>
        <w:rPr>
          <w:rFonts w:eastAsia="Times New Roman" w:cs="Arial"/>
          <w:b/>
          <w:color w:val="000000"/>
        </w:rPr>
      </w:pPr>
    </w:p>
    <w:p w14:paraId="31AE78B3" w14:textId="77777777" w:rsidR="006230F7" w:rsidRDefault="006230F7" w:rsidP="003C12F7">
      <w:pPr>
        <w:widowControl w:val="0"/>
        <w:autoSpaceDE w:val="0"/>
        <w:autoSpaceDN w:val="0"/>
        <w:adjustRightInd w:val="0"/>
        <w:ind w:right="-6"/>
        <w:rPr>
          <w:rFonts w:eastAsia="Times New Roman" w:cs="Arial"/>
          <w:b/>
          <w:color w:val="000000"/>
        </w:rPr>
      </w:pPr>
    </w:p>
    <w:p w14:paraId="0D594458" w14:textId="77777777" w:rsidR="006230F7" w:rsidRDefault="006230F7" w:rsidP="003C12F7">
      <w:pPr>
        <w:widowControl w:val="0"/>
        <w:autoSpaceDE w:val="0"/>
        <w:autoSpaceDN w:val="0"/>
        <w:adjustRightInd w:val="0"/>
        <w:ind w:right="-6"/>
        <w:rPr>
          <w:rFonts w:eastAsia="Times New Roman" w:cs="Arial"/>
          <w:b/>
          <w:color w:val="000000"/>
        </w:rPr>
      </w:pPr>
    </w:p>
    <w:p w14:paraId="349FAB3A" w14:textId="77777777" w:rsidR="006230F7" w:rsidRDefault="006230F7" w:rsidP="003C12F7">
      <w:pPr>
        <w:widowControl w:val="0"/>
        <w:autoSpaceDE w:val="0"/>
        <w:autoSpaceDN w:val="0"/>
        <w:adjustRightInd w:val="0"/>
        <w:ind w:right="-6"/>
        <w:rPr>
          <w:rFonts w:eastAsia="Times New Roman" w:cs="Arial"/>
          <w:b/>
          <w:color w:val="000000"/>
        </w:rPr>
      </w:pPr>
    </w:p>
    <w:p w14:paraId="6C789FF1" w14:textId="77777777" w:rsidR="006230F7" w:rsidRDefault="006230F7" w:rsidP="003C12F7">
      <w:pPr>
        <w:widowControl w:val="0"/>
        <w:autoSpaceDE w:val="0"/>
        <w:autoSpaceDN w:val="0"/>
        <w:adjustRightInd w:val="0"/>
        <w:ind w:right="-6"/>
        <w:rPr>
          <w:rFonts w:eastAsia="Times New Roman" w:cs="Arial"/>
          <w:b/>
          <w:color w:val="000000"/>
        </w:rPr>
      </w:pPr>
    </w:p>
    <w:p w14:paraId="6A9CD284" w14:textId="77777777" w:rsidR="006230F7" w:rsidRDefault="006230F7" w:rsidP="003C12F7">
      <w:pPr>
        <w:widowControl w:val="0"/>
        <w:autoSpaceDE w:val="0"/>
        <w:autoSpaceDN w:val="0"/>
        <w:adjustRightInd w:val="0"/>
        <w:ind w:right="-6"/>
        <w:rPr>
          <w:rFonts w:eastAsia="Times New Roman" w:cs="Arial"/>
          <w:b/>
          <w:color w:val="000000"/>
        </w:rPr>
      </w:pPr>
    </w:p>
    <w:p w14:paraId="1D44F66F" w14:textId="77777777" w:rsidR="003C12F7" w:rsidRPr="00D36F6D" w:rsidRDefault="00591002" w:rsidP="003C12F7">
      <w:pPr>
        <w:widowControl w:val="0"/>
        <w:autoSpaceDE w:val="0"/>
        <w:autoSpaceDN w:val="0"/>
        <w:adjustRightInd w:val="0"/>
        <w:ind w:right="-6"/>
        <w:rPr>
          <w:rFonts w:eastAsia="Times New Roman" w:cs="Arial"/>
          <w:b/>
          <w:color w:val="000000"/>
        </w:rPr>
      </w:pPr>
      <w:r>
        <w:rPr>
          <w:b/>
          <w:color w:val="000000"/>
        </w:rPr>
        <w:t>Inviare l'accordo a:</w:t>
      </w:r>
    </w:p>
    <w:p w14:paraId="79AECA0D" w14:textId="0F71FE95" w:rsidR="003C12F7" w:rsidRPr="00D36F6D" w:rsidRDefault="00FB0737" w:rsidP="003C12F7">
      <w:pPr>
        <w:widowControl w:val="0"/>
        <w:autoSpaceDE w:val="0"/>
        <w:autoSpaceDN w:val="0"/>
        <w:adjustRightInd w:val="0"/>
        <w:ind w:right="-6"/>
      </w:pPr>
      <w:r>
        <w:rPr>
          <w:sz w:val="18"/>
        </w:rPr>
        <w:t>Ufficio dell'igiene pubblica dei Grigioni, Servizio specializzato per la promozione della salute, Romana Keller, Hofgraben 5, 7001 Coira, tel. 081 257 64 05, Romana.Keller@san.gr.ch</w:t>
      </w:r>
    </w:p>
    <w:p w14:paraId="418A4ABC" w14:textId="77777777" w:rsidR="004224B4" w:rsidRDefault="004224B4" w:rsidP="003839F7"/>
    <w:p w14:paraId="7161EB6E" w14:textId="77777777" w:rsidR="003C12F7" w:rsidRDefault="003C12F7" w:rsidP="003839F7"/>
    <w:p w14:paraId="5491D2B2" w14:textId="77777777" w:rsidR="003C12F7" w:rsidRPr="003839F7" w:rsidRDefault="003C12F7" w:rsidP="003839F7"/>
    <w:p w14:paraId="794CDAB1" w14:textId="77777777" w:rsidR="004224B4" w:rsidRPr="003839F7" w:rsidRDefault="004224B4" w:rsidP="003839F7"/>
    <w:tbl>
      <w:tblPr>
        <w:tblStyle w:val="Tabellenraster"/>
        <w:tblW w:w="9786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9"/>
        <w:gridCol w:w="3142"/>
        <w:gridCol w:w="3685"/>
      </w:tblGrid>
      <w:tr w:rsidR="00D300F7" w14:paraId="17E5011C" w14:textId="77777777" w:rsidTr="00D300F7">
        <w:trPr>
          <w:trHeight w:val="680"/>
        </w:trPr>
        <w:tc>
          <w:tcPr>
            <w:tcW w:w="2959" w:type="dxa"/>
          </w:tcPr>
          <w:p w14:paraId="146EA4F3" w14:textId="77777777" w:rsidR="00D300F7" w:rsidRPr="000A07C2" w:rsidRDefault="00D300F7" w:rsidP="003839F7">
            <w:pPr>
              <w:ind w:left="37" w:right="281"/>
              <w:rPr>
                <w:rFonts w:cs="Arial"/>
                <w:sz w:val="14"/>
                <w:szCs w:val="14"/>
              </w:rPr>
            </w:pPr>
            <w:r>
              <w:rPr>
                <w:sz w:val="14"/>
              </w:rPr>
              <w:t>Con il sostegno di</w:t>
            </w:r>
          </w:p>
          <w:p w14:paraId="73BAC070" w14:textId="77777777" w:rsidR="00D300F7" w:rsidRPr="000A07C2" w:rsidRDefault="00D300F7" w:rsidP="00D85BC9">
            <w:pPr>
              <w:ind w:right="281"/>
              <w:rPr>
                <w:rFonts w:cs="Arial"/>
                <w:sz w:val="8"/>
                <w:szCs w:val="8"/>
              </w:rPr>
            </w:pPr>
          </w:p>
          <w:p w14:paraId="5E757170" w14:textId="77777777" w:rsidR="00D300F7" w:rsidRDefault="00D300F7" w:rsidP="00D85BC9">
            <w:pPr>
              <w:ind w:right="281"/>
              <w:rPr>
                <w:rFonts w:cs="Arial"/>
              </w:rPr>
            </w:pPr>
            <w:r>
              <w:rPr>
                <w:noProof/>
              </w:rPr>
              <w:drawing>
                <wp:inline distT="0" distB="0" distL="0" distR="0" wp14:anchorId="03D6234D" wp14:editId="491504EF">
                  <wp:extent cx="1260181" cy="250546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fch_logo_3spr_pos_rgb_A4-A5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542" cy="26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2" w:type="dxa"/>
          </w:tcPr>
          <w:p w14:paraId="5A8DAD21" w14:textId="77777777" w:rsidR="00D300F7" w:rsidRPr="000A07C2" w:rsidRDefault="00D300F7" w:rsidP="00D85BC9">
            <w:pPr>
              <w:ind w:right="281"/>
              <w:rPr>
                <w:rFonts w:cs="Arial"/>
                <w:sz w:val="14"/>
                <w:szCs w:val="14"/>
              </w:rPr>
            </w:pPr>
            <w:r>
              <w:rPr>
                <w:sz w:val="14"/>
              </w:rPr>
              <w:t>Partner</w:t>
            </w:r>
          </w:p>
          <w:p w14:paraId="0837A3DB" w14:textId="77777777" w:rsidR="00D300F7" w:rsidRPr="000A07C2" w:rsidRDefault="00D300F7" w:rsidP="00D85BC9">
            <w:pPr>
              <w:ind w:right="281"/>
              <w:rPr>
                <w:rFonts w:cs="Arial"/>
                <w:sz w:val="8"/>
                <w:szCs w:val="8"/>
              </w:rPr>
            </w:pPr>
          </w:p>
          <w:p w14:paraId="5995CC5E" w14:textId="77777777" w:rsidR="00D300F7" w:rsidRPr="000A07C2" w:rsidRDefault="004C727E" w:rsidP="00D85BC9">
            <w:pPr>
              <w:ind w:right="281"/>
              <w:rPr>
                <w:rFonts w:cs="Arial"/>
                <w:sz w:val="15"/>
                <w:szCs w:val="15"/>
              </w:rPr>
            </w:pPr>
            <w:r>
              <w:rPr>
                <w:noProof/>
                <w:sz w:val="15"/>
              </w:rPr>
              <w:drawing>
                <wp:inline distT="0" distB="0" distL="0" distR="0" wp14:anchorId="43F5E54B" wp14:editId="4B6A355A">
                  <wp:extent cx="1213200" cy="219387"/>
                  <wp:effectExtent l="0" t="0" r="6350" b="9525"/>
                  <wp:docPr id="4" name="Grafik 4" descr="\\kt.gr.ch\kt\ga_daten\Ablage\29_Gesundheitsförderung und Prävention\16_Kommunikation und Öffentlichkeitsarbeit\02_CD_Manual\01_Logos\6_Logo gr-Sport\Original (farbig)\graubunden_sport_cmy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kt.gr.ch\kt\ga_daten\Ablage\29_Gesundheitsförderung und Prävention\16_Kommunikation und Öffentlichkeitsarbeit\02_CD_Manual\01_Logos\6_Logo gr-Sport\Original (farbig)\graubunden_sport_cmy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200" cy="219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14:paraId="62CE1ABF" w14:textId="77777777" w:rsidR="00D300F7" w:rsidRPr="001445CD" w:rsidRDefault="00B5707F" w:rsidP="00A23CC4">
            <w:pPr>
              <w:ind w:right="281"/>
              <w:jc w:val="right"/>
              <w:rPr>
                <w:rFonts w:cs="Arial"/>
                <w:sz w:val="15"/>
                <w:szCs w:val="15"/>
              </w:rPr>
            </w:pPr>
            <w:r>
              <w:rPr>
                <w:sz w:val="15"/>
              </w:rPr>
              <w:t>V02/2025</w:t>
            </w:r>
          </w:p>
        </w:tc>
      </w:tr>
    </w:tbl>
    <w:p w14:paraId="47683BFB" w14:textId="77777777" w:rsidR="004224B4" w:rsidRPr="00CF7F62" w:rsidRDefault="004224B4" w:rsidP="00CF7F62">
      <w:pPr>
        <w:ind w:right="281"/>
        <w:rPr>
          <w:rFonts w:cs="Arial"/>
          <w:sz w:val="4"/>
          <w:szCs w:val="4"/>
        </w:rPr>
      </w:pPr>
    </w:p>
    <w:sectPr w:rsidR="004224B4" w:rsidRPr="00CF7F62" w:rsidSect="00A73961">
      <w:headerReference w:type="default" r:id="rId10"/>
      <w:headerReference w:type="first" r:id="rId11"/>
      <w:pgSz w:w="11906" w:h="16838"/>
      <w:pgMar w:top="1418" w:right="1134" w:bottom="567" w:left="1418" w:header="709" w:footer="47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78F785" w14:textId="77777777" w:rsidR="008457C7" w:rsidRDefault="008457C7" w:rsidP="003D08E6">
      <w:r>
        <w:separator/>
      </w:r>
    </w:p>
  </w:endnote>
  <w:endnote w:type="continuationSeparator" w:id="0">
    <w:p w14:paraId="56405266" w14:textId="77777777" w:rsidR="008457C7" w:rsidRDefault="008457C7" w:rsidP="003D08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194B11" w14:textId="77777777" w:rsidR="008457C7" w:rsidRDefault="008457C7" w:rsidP="003D08E6">
      <w:r>
        <w:separator/>
      </w:r>
    </w:p>
  </w:footnote>
  <w:footnote w:type="continuationSeparator" w:id="0">
    <w:p w14:paraId="542C9A50" w14:textId="77777777" w:rsidR="008457C7" w:rsidRDefault="008457C7" w:rsidP="003D08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449EF2" w14:textId="77777777" w:rsidR="00630F03" w:rsidRPr="00630F03" w:rsidRDefault="00630F03" w:rsidP="00630F03">
    <w:pPr>
      <w:pStyle w:val="Kopfzeile"/>
      <w:tabs>
        <w:tab w:val="clear" w:pos="4536"/>
        <w:tab w:val="clear" w:pos="9072"/>
        <w:tab w:val="right" w:pos="9356"/>
      </w:tabs>
      <w:rPr>
        <w:rFonts w:cs="Arial"/>
        <w:sz w:val="15"/>
        <w:szCs w:val="15"/>
      </w:rPr>
    </w:pPr>
    <w:r>
      <w:rPr>
        <w:sz w:val="15"/>
      </w:rPr>
      <w:tab/>
    </w:r>
    <w:r w:rsidRPr="00630F03">
      <w:rPr>
        <w:rFonts w:cs="Arial"/>
        <w:sz w:val="15"/>
      </w:rPr>
      <w:fldChar w:fldCharType="begin"/>
    </w:r>
    <w:r w:rsidRPr="00630F03">
      <w:rPr>
        <w:rFonts w:cs="Arial"/>
        <w:sz w:val="15"/>
      </w:rPr>
      <w:instrText>PAGE  \* Arabic  \* MERGEFORMAT</w:instrText>
    </w:r>
    <w:r w:rsidRPr="00630F03">
      <w:rPr>
        <w:rFonts w:cs="Arial"/>
        <w:sz w:val="15"/>
      </w:rPr>
      <w:fldChar w:fldCharType="separate"/>
    </w:r>
    <w:r w:rsidR="00514CE9" w:rsidRPr="00514CE9">
      <w:rPr>
        <w:rFonts w:cs="Arial"/>
        <w:sz w:val="15"/>
      </w:rPr>
      <w:t>3</w:t>
    </w:r>
    <w:r w:rsidRPr="00630F03">
      <w:rPr>
        <w:rFonts w:cs="Arial"/>
        <w:sz w:val="15"/>
      </w:rPr>
      <w:fldChar w:fldCharType="end"/>
    </w:r>
    <w:r>
      <w:rPr>
        <w:sz w:val="15"/>
      </w:rPr>
      <w:t>/</w:t>
    </w:r>
    <w:r w:rsidRPr="00630F03">
      <w:rPr>
        <w:rFonts w:cs="Arial"/>
        <w:sz w:val="15"/>
      </w:rPr>
      <w:fldChar w:fldCharType="begin"/>
    </w:r>
    <w:r w:rsidRPr="00630F03">
      <w:rPr>
        <w:rFonts w:cs="Arial"/>
        <w:sz w:val="15"/>
      </w:rPr>
      <w:instrText>NUMPAGES  \* Arabic  \* MERGEFORMAT</w:instrText>
    </w:r>
    <w:r w:rsidRPr="00630F03">
      <w:rPr>
        <w:rFonts w:cs="Arial"/>
        <w:sz w:val="15"/>
      </w:rPr>
      <w:fldChar w:fldCharType="separate"/>
    </w:r>
    <w:r w:rsidR="00514CE9" w:rsidRPr="00514CE9">
      <w:rPr>
        <w:rFonts w:cs="Arial"/>
        <w:sz w:val="15"/>
      </w:rPr>
      <w:t>3</w:t>
    </w:r>
    <w:r w:rsidRPr="00630F03">
      <w:rPr>
        <w:rFonts w:cs="Arial"/>
        <w:sz w:val="15"/>
      </w:rPr>
      <w:fldChar w:fldCharType="end"/>
    </w:r>
  </w:p>
  <w:p w14:paraId="409256CC" w14:textId="77777777" w:rsidR="00630F03" w:rsidRPr="00630F03" w:rsidRDefault="00630F03" w:rsidP="00630F03">
    <w:pPr>
      <w:pStyle w:val="Kopfzeile"/>
      <w:rPr>
        <w:rFonts w:cs="Arial"/>
        <w:sz w:val="29"/>
        <w:szCs w:val="29"/>
      </w:rPr>
    </w:pPr>
  </w:p>
  <w:p w14:paraId="4918A262" w14:textId="77777777" w:rsidR="00630F03" w:rsidRPr="008309A6" w:rsidRDefault="00630F03" w:rsidP="00630F03">
    <w:pPr>
      <w:pStyle w:val="Kopfzeile"/>
      <w:rPr>
        <w:rFonts w:cs="Arial"/>
      </w:rPr>
    </w:pPr>
  </w:p>
  <w:p w14:paraId="511A5979" w14:textId="77777777" w:rsidR="00630F03" w:rsidRPr="00630F03" w:rsidRDefault="00630F03" w:rsidP="00630F0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B10A24" w14:textId="77777777" w:rsidR="000A07C2" w:rsidRPr="00630F03" w:rsidRDefault="00CF7F62" w:rsidP="00630F03">
    <w:pPr>
      <w:pStyle w:val="Kopfzeile"/>
      <w:tabs>
        <w:tab w:val="clear" w:pos="4536"/>
        <w:tab w:val="clear" w:pos="9072"/>
        <w:tab w:val="right" w:pos="9356"/>
      </w:tabs>
      <w:rPr>
        <w:rFonts w:cs="Arial"/>
        <w:sz w:val="15"/>
        <w:szCs w:val="15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448DA5FF" wp14:editId="0925FB7C">
          <wp:simplePos x="0" y="0"/>
          <wp:positionH relativeFrom="column">
            <wp:posOffset>-39434</wp:posOffset>
          </wp:positionH>
          <wp:positionV relativeFrom="paragraph">
            <wp:posOffset>-5080</wp:posOffset>
          </wp:positionV>
          <wp:extent cx="2912249" cy="528840"/>
          <wp:effectExtent l="0" t="0" r="2540" b="508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esundheitsamt_farbi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12249" cy="5288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  <w:r w:rsidR="00630F03" w:rsidRPr="00630F03">
      <w:rPr>
        <w:rFonts w:cs="Arial"/>
        <w:sz w:val="15"/>
      </w:rPr>
      <w:fldChar w:fldCharType="begin"/>
    </w:r>
    <w:r w:rsidR="00630F03" w:rsidRPr="00630F03">
      <w:rPr>
        <w:rFonts w:cs="Arial"/>
        <w:sz w:val="15"/>
      </w:rPr>
      <w:instrText>PAGE  \* Arabic  \* MERGEFORMAT</w:instrText>
    </w:r>
    <w:r w:rsidR="00630F03" w:rsidRPr="00630F03">
      <w:rPr>
        <w:rFonts w:cs="Arial"/>
        <w:sz w:val="15"/>
      </w:rPr>
      <w:fldChar w:fldCharType="separate"/>
    </w:r>
    <w:r w:rsidR="00514CE9" w:rsidRPr="00514CE9">
      <w:rPr>
        <w:rFonts w:cs="Arial"/>
        <w:sz w:val="15"/>
      </w:rPr>
      <w:t>1</w:t>
    </w:r>
    <w:r w:rsidR="00630F03" w:rsidRPr="00630F03">
      <w:rPr>
        <w:rFonts w:cs="Arial"/>
        <w:sz w:val="15"/>
      </w:rPr>
      <w:fldChar w:fldCharType="end"/>
    </w:r>
    <w:r>
      <w:rPr>
        <w:sz w:val="15"/>
      </w:rPr>
      <w:t>/</w:t>
    </w:r>
    <w:r w:rsidR="00630F03" w:rsidRPr="00630F03">
      <w:rPr>
        <w:rFonts w:cs="Arial"/>
        <w:sz w:val="15"/>
      </w:rPr>
      <w:fldChar w:fldCharType="begin"/>
    </w:r>
    <w:r w:rsidR="00630F03" w:rsidRPr="00630F03">
      <w:rPr>
        <w:rFonts w:cs="Arial"/>
        <w:sz w:val="15"/>
      </w:rPr>
      <w:instrText>NUMPAGES  \* Arabic  \* MERGEFORMAT</w:instrText>
    </w:r>
    <w:r w:rsidR="00630F03" w:rsidRPr="00630F03">
      <w:rPr>
        <w:rFonts w:cs="Arial"/>
        <w:sz w:val="15"/>
      </w:rPr>
      <w:fldChar w:fldCharType="separate"/>
    </w:r>
    <w:r w:rsidR="00514CE9" w:rsidRPr="00514CE9">
      <w:rPr>
        <w:rFonts w:cs="Arial"/>
        <w:sz w:val="15"/>
      </w:rPr>
      <w:t>3</w:t>
    </w:r>
    <w:r w:rsidR="00630F03" w:rsidRPr="00630F03">
      <w:rPr>
        <w:rFonts w:cs="Arial"/>
        <w:sz w:val="15"/>
      </w:rPr>
      <w:fldChar w:fldCharType="end"/>
    </w:r>
  </w:p>
  <w:p w14:paraId="14DEC9D8" w14:textId="77777777" w:rsidR="000A07C2" w:rsidRPr="00630F03" w:rsidRDefault="000A07C2" w:rsidP="000A07C2">
    <w:pPr>
      <w:pStyle w:val="Kopfzeile"/>
      <w:rPr>
        <w:rFonts w:cs="Arial"/>
        <w:sz w:val="29"/>
        <w:szCs w:val="29"/>
      </w:rPr>
    </w:pPr>
  </w:p>
  <w:p w14:paraId="41F210E0" w14:textId="77777777" w:rsidR="000A07C2" w:rsidRPr="008309A6" w:rsidRDefault="000A07C2" w:rsidP="000A07C2">
    <w:pPr>
      <w:pStyle w:val="Kopfzeile"/>
      <w:rPr>
        <w:rFonts w:cs="Arial"/>
      </w:rPr>
    </w:pPr>
  </w:p>
  <w:p w14:paraId="7E7E3E0F" w14:textId="77777777" w:rsidR="000A07C2" w:rsidRPr="008309A6" w:rsidRDefault="000A07C2" w:rsidP="000A07C2">
    <w:pPr>
      <w:pStyle w:val="Kopfzeile"/>
      <w:rPr>
        <w:rFonts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287819"/>
    <w:multiLevelType w:val="hybridMultilevel"/>
    <w:tmpl w:val="A920C92A"/>
    <w:lvl w:ilvl="0" w:tplc="A504343E">
      <w:numFmt w:val="bullet"/>
      <w:lvlText w:val="•"/>
      <w:lvlJc w:val="left"/>
      <w:pPr>
        <w:ind w:left="930" w:hanging="57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AC612B"/>
    <w:multiLevelType w:val="multilevel"/>
    <w:tmpl w:val="F8384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915AD6"/>
    <w:multiLevelType w:val="hybridMultilevel"/>
    <w:tmpl w:val="278EB5E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D46F38"/>
    <w:multiLevelType w:val="hybridMultilevel"/>
    <w:tmpl w:val="679EAC84"/>
    <w:lvl w:ilvl="0" w:tplc="B83665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3742E6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72A61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43676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1DEDB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FE0FE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7E0B3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10C7D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D4E8A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50FD43AB"/>
    <w:multiLevelType w:val="hybridMultilevel"/>
    <w:tmpl w:val="90405D5C"/>
    <w:lvl w:ilvl="0" w:tplc="08070001">
      <w:start w:val="1"/>
      <w:numFmt w:val="bullet"/>
      <w:lvlText w:val=""/>
      <w:lvlJc w:val="left"/>
      <w:pPr>
        <w:ind w:left="1137" w:hanging="57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54BA1A99"/>
    <w:multiLevelType w:val="hybridMultilevel"/>
    <w:tmpl w:val="4590300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823E3E"/>
    <w:multiLevelType w:val="hybridMultilevel"/>
    <w:tmpl w:val="55CA9186"/>
    <w:lvl w:ilvl="0" w:tplc="E7DED426">
      <w:numFmt w:val="bullet"/>
      <w:lvlText w:val="•"/>
      <w:lvlJc w:val="left"/>
      <w:pPr>
        <w:ind w:left="930" w:hanging="57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E42E66"/>
    <w:multiLevelType w:val="hybridMultilevel"/>
    <w:tmpl w:val="90C0B2D2"/>
    <w:lvl w:ilvl="0" w:tplc="A504343E">
      <w:numFmt w:val="bullet"/>
      <w:lvlText w:val="•"/>
      <w:lvlJc w:val="left"/>
      <w:pPr>
        <w:ind w:left="930" w:hanging="57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B32226"/>
    <w:multiLevelType w:val="hybridMultilevel"/>
    <w:tmpl w:val="8154F5A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727D30"/>
    <w:multiLevelType w:val="hybridMultilevel"/>
    <w:tmpl w:val="B64AE82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9872040">
    <w:abstractNumId w:val="2"/>
  </w:num>
  <w:num w:numId="2" w16cid:durableId="1110200138">
    <w:abstractNumId w:val="3"/>
  </w:num>
  <w:num w:numId="3" w16cid:durableId="513349739">
    <w:abstractNumId w:val="9"/>
  </w:num>
  <w:num w:numId="4" w16cid:durableId="1343896635">
    <w:abstractNumId w:val="6"/>
  </w:num>
  <w:num w:numId="5" w16cid:durableId="1676107968">
    <w:abstractNumId w:val="8"/>
  </w:num>
  <w:num w:numId="6" w16cid:durableId="761488868">
    <w:abstractNumId w:val="5"/>
  </w:num>
  <w:num w:numId="7" w16cid:durableId="1965455250">
    <w:abstractNumId w:val="0"/>
  </w:num>
  <w:num w:numId="8" w16cid:durableId="1962346755">
    <w:abstractNumId w:val="7"/>
  </w:num>
  <w:num w:numId="9" w16cid:durableId="1641956635">
    <w:abstractNumId w:val="4"/>
  </w:num>
  <w:num w:numId="10" w16cid:durableId="21058755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V6ZLiRcUE0dhOl/Xa4J7r/tGvW+fOOtbYhZNNZSdey8xRtgmPby3dKterJE8rB3zU+kZ3MNbgg3X3G/EeUpQpw==" w:salt="8X3fCMUP98dUlKLrtmiyIw=="/>
  <w:defaultTabStop w:val="567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12F7"/>
    <w:rsid w:val="00037C1B"/>
    <w:rsid w:val="00057D50"/>
    <w:rsid w:val="000A07C2"/>
    <w:rsid w:val="000B661C"/>
    <w:rsid w:val="00117C96"/>
    <w:rsid w:val="001211AA"/>
    <w:rsid w:val="001445CD"/>
    <w:rsid w:val="00172D83"/>
    <w:rsid w:val="0018428E"/>
    <w:rsid w:val="001A19F1"/>
    <w:rsid w:val="001B3DEF"/>
    <w:rsid w:val="002C048B"/>
    <w:rsid w:val="003839F7"/>
    <w:rsid w:val="003C12F7"/>
    <w:rsid w:val="003D08E6"/>
    <w:rsid w:val="004224B4"/>
    <w:rsid w:val="00427EF2"/>
    <w:rsid w:val="004603B0"/>
    <w:rsid w:val="004A5989"/>
    <w:rsid w:val="004C727E"/>
    <w:rsid w:val="00514CE9"/>
    <w:rsid w:val="00534569"/>
    <w:rsid w:val="00563A55"/>
    <w:rsid w:val="00591002"/>
    <w:rsid w:val="006230F7"/>
    <w:rsid w:val="00630F03"/>
    <w:rsid w:val="006777D0"/>
    <w:rsid w:val="00681DCE"/>
    <w:rsid w:val="006A08AA"/>
    <w:rsid w:val="00700B92"/>
    <w:rsid w:val="0072470A"/>
    <w:rsid w:val="007C1E37"/>
    <w:rsid w:val="007F18F9"/>
    <w:rsid w:val="008457C7"/>
    <w:rsid w:val="00882AED"/>
    <w:rsid w:val="008E7BF2"/>
    <w:rsid w:val="008F7F54"/>
    <w:rsid w:val="00922C9B"/>
    <w:rsid w:val="009574A2"/>
    <w:rsid w:val="00960920"/>
    <w:rsid w:val="00961D89"/>
    <w:rsid w:val="0098369C"/>
    <w:rsid w:val="009C0407"/>
    <w:rsid w:val="009C28D0"/>
    <w:rsid w:val="009C453E"/>
    <w:rsid w:val="00A23CC4"/>
    <w:rsid w:val="00A41D24"/>
    <w:rsid w:val="00A63B31"/>
    <w:rsid w:val="00A73961"/>
    <w:rsid w:val="00AB21ED"/>
    <w:rsid w:val="00AE210A"/>
    <w:rsid w:val="00AE23D9"/>
    <w:rsid w:val="00AE5A09"/>
    <w:rsid w:val="00AE7632"/>
    <w:rsid w:val="00B37B99"/>
    <w:rsid w:val="00B5707F"/>
    <w:rsid w:val="00B9614B"/>
    <w:rsid w:val="00BA5E57"/>
    <w:rsid w:val="00BA6BA4"/>
    <w:rsid w:val="00BB34C6"/>
    <w:rsid w:val="00BB7B41"/>
    <w:rsid w:val="00BD3317"/>
    <w:rsid w:val="00BE3366"/>
    <w:rsid w:val="00C2605E"/>
    <w:rsid w:val="00CD1E7E"/>
    <w:rsid w:val="00CD5202"/>
    <w:rsid w:val="00CF7F62"/>
    <w:rsid w:val="00D300F7"/>
    <w:rsid w:val="00D31516"/>
    <w:rsid w:val="00D60F2B"/>
    <w:rsid w:val="00D86409"/>
    <w:rsid w:val="00D9387A"/>
    <w:rsid w:val="00D96E56"/>
    <w:rsid w:val="00DE35FB"/>
    <w:rsid w:val="00DF71C6"/>
    <w:rsid w:val="00E033D0"/>
    <w:rsid w:val="00E852D4"/>
    <w:rsid w:val="00EC0DE0"/>
    <w:rsid w:val="00EE289C"/>
    <w:rsid w:val="00F12000"/>
    <w:rsid w:val="00F349E3"/>
    <w:rsid w:val="00F53BAC"/>
    <w:rsid w:val="00F706CF"/>
    <w:rsid w:val="00F7106E"/>
    <w:rsid w:val="00F77845"/>
    <w:rsid w:val="00F925C1"/>
    <w:rsid w:val="00F97C60"/>
    <w:rsid w:val="00FB0737"/>
    <w:rsid w:val="00FC18CD"/>
    <w:rsid w:val="00FC60C9"/>
    <w:rsid w:val="00FF2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;"/>
  <w14:docId w14:val="75076AD7"/>
  <w15:chartTrackingRefBased/>
  <w15:docId w15:val="{789224B9-10A8-4771-92AF-48FFB79A7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839F7"/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D3317"/>
    <w:pPr>
      <w:keepNext/>
      <w:keepLines/>
      <w:outlineLvl w:val="0"/>
    </w:pPr>
    <w:rPr>
      <w:rFonts w:eastAsiaTheme="majorEastAsia" w:cstheme="majorBidi"/>
      <w:b/>
      <w:color w:val="0070C0"/>
      <w:sz w:val="44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925C1"/>
    <w:pPr>
      <w:keepNext/>
      <w:keepLines/>
      <w:outlineLvl w:val="1"/>
    </w:pPr>
    <w:rPr>
      <w:rFonts w:eastAsiaTheme="majorEastAsia" w:cstheme="majorBidi"/>
      <w:b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D08E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D08E6"/>
  </w:style>
  <w:style w:type="paragraph" w:styleId="Fuzeile">
    <w:name w:val="footer"/>
    <w:basedOn w:val="Standard"/>
    <w:link w:val="FuzeileZchn"/>
    <w:uiPriority w:val="99"/>
    <w:unhideWhenUsed/>
    <w:rsid w:val="003D08E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D08E6"/>
  </w:style>
  <w:style w:type="table" w:styleId="Tabellenraster">
    <w:name w:val="Table Grid"/>
    <w:basedOn w:val="NormaleTabelle"/>
    <w:uiPriority w:val="59"/>
    <w:rsid w:val="004224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8pt">
    <w:name w:val="8 pt"/>
    <w:basedOn w:val="Standard"/>
    <w:qFormat/>
    <w:rsid w:val="00057D50"/>
    <w:rPr>
      <w:rFonts w:eastAsia="Calibri" w:cs="Times New Roman"/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D5202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D5202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F12000"/>
    <w:rPr>
      <w:color w:val="0563C1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D3317"/>
    <w:rPr>
      <w:rFonts w:ascii="Arial" w:eastAsiaTheme="majorEastAsia" w:hAnsi="Arial" w:cstheme="majorBidi"/>
      <w:b/>
      <w:color w:val="0070C0"/>
      <w:sz w:val="44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925C1"/>
    <w:rPr>
      <w:rFonts w:ascii="Arial" w:eastAsiaTheme="majorEastAsia" w:hAnsi="Arial" w:cstheme="majorBidi"/>
      <w:b/>
      <w:szCs w:val="26"/>
    </w:rPr>
  </w:style>
  <w:style w:type="character" w:styleId="Platzhaltertext">
    <w:name w:val="Placeholder Text"/>
    <w:basedOn w:val="Absatz-Standardschriftart"/>
    <w:uiPriority w:val="99"/>
    <w:semiHidden/>
    <w:rsid w:val="003C12F7"/>
    <w:rPr>
      <w:color w:val="808080"/>
    </w:rPr>
  </w:style>
  <w:style w:type="paragraph" w:styleId="berarbeitung">
    <w:name w:val="Revision"/>
    <w:hidden/>
    <w:uiPriority w:val="99"/>
    <w:semiHidden/>
    <w:rsid w:val="00C2605E"/>
    <w:rPr>
      <w:rFonts w:ascii="Arial" w:hAnsi="Arial"/>
    </w:rPr>
  </w:style>
  <w:style w:type="paragraph" w:styleId="Listenabsatz">
    <w:name w:val="List Paragraph"/>
    <w:basedOn w:val="Standard"/>
    <w:uiPriority w:val="34"/>
    <w:qFormat/>
    <w:rsid w:val="006230F7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6777D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6777D0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6777D0"/>
    <w:rPr>
      <w:rFonts w:ascii="Arial" w:hAnsi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777D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777D0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185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trom\Desktop\Infoblatt_D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A6DBF1A84D0D48C8ACCBB7AB945CBC2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F20FA36-E390-4877-B247-BE1B94B94194}"/>
      </w:docPartPr>
      <w:docPartBody>
        <w:p w:rsidR="00EA5CA3" w:rsidRDefault="00CA31EF" w:rsidP="00CA31EF">
          <w:r>
            <w:rPr>
              <w:rStyle w:val="Platzhaltertext"/>
            </w:rPr>
            <w:t>Cliccare o digitare qui per inserire il testo.</w:t>
          </w:r>
        </w:p>
      </w:docPartBody>
    </w:docPart>
    <w:docPart>
      <w:docPartPr>
        <w:name w:val="3777A37B6CDA4D38A00F54CC1D4818E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062CC18-F0A4-49AA-B2E3-CF1D5A6C7346}"/>
      </w:docPartPr>
      <w:docPartBody>
        <w:p w:rsidR="00FE5611" w:rsidRDefault="009F3FB1" w:rsidP="009F3FB1">
          <w:r>
            <w:rPr>
              <w:rStyle w:val="Platzhaltertext"/>
            </w:rPr>
            <w:t>Cliccare qui per inserire il testo</w:t>
          </w:r>
        </w:p>
      </w:docPartBody>
    </w:docPart>
    <w:docPart>
      <w:docPartPr>
        <w:name w:val="009D24A5148249CC95A1EFACAD1978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D4AC14D-181D-48D9-92AC-C685384A6E61}"/>
      </w:docPartPr>
      <w:docPartBody>
        <w:p w:rsidR="00FE5611" w:rsidRDefault="009F3FB1" w:rsidP="009F3FB1">
          <w:pPr>
            <w:pStyle w:val="009D24A5148249CC95A1EFACAD1978DF"/>
          </w:pPr>
          <w:r>
            <w:rPr>
              <w:rStyle w:val="Platzhaltertext"/>
            </w:rPr>
            <w:t xml:space="preserve">Klicken </w:t>
          </w:r>
          <w:r w:rsidRPr="00AE7F95">
            <w:rPr>
              <w:rStyle w:val="Platzhaltertext"/>
            </w:rPr>
            <w:t>Sie hier, um Text einzugeben.</w:t>
          </w:r>
        </w:p>
      </w:docPartBody>
    </w:docPart>
    <w:docPart>
      <w:docPartPr>
        <w:name w:val="14AF98553D6B4312B8A2BC90F7B3782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FBB40E7-6667-46DA-8F2E-CAE7FB2BD0A7}"/>
      </w:docPartPr>
      <w:docPartBody>
        <w:p w:rsidR="00FE5611" w:rsidRDefault="009F3FB1" w:rsidP="009F3FB1">
          <w:pPr>
            <w:pStyle w:val="14AF98553D6B4312B8A2BC90F7B37825"/>
          </w:pPr>
          <w:r>
            <w:rPr>
              <w:rStyle w:val="Platzhaltertext"/>
            </w:rPr>
            <w:t xml:space="preserve">Klicken </w:t>
          </w:r>
          <w:r w:rsidRPr="00AE7F95">
            <w:rPr>
              <w:rStyle w:val="Platzhaltertext"/>
            </w:rPr>
            <w:t>Sie hier, um Text einzugeben.</w:t>
          </w:r>
        </w:p>
      </w:docPartBody>
    </w:docPart>
    <w:docPart>
      <w:docPartPr>
        <w:name w:val="E9CEA2CFB3494570A50C100292FE86D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FEF4E46-2EB9-49E1-A27F-497688A69869}"/>
      </w:docPartPr>
      <w:docPartBody>
        <w:p w:rsidR="00FE5611" w:rsidRDefault="009F3FB1" w:rsidP="009F3FB1">
          <w:pPr>
            <w:pStyle w:val="E9CEA2CFB3494570A50C100292FE86DE"/>
          </w:pPr>
          <w:r>
            <w:rPr>
              <w:rStyle w:val="Platzhaltertext"/>
            </w:rPr>
            <w:t xml:space="preserve">Klicken </w:t>
          </w:r>
          <w:r w:rsidRPr="00AE7F95">
            <w:rPr>
              <w:rStyle w:val="Platzhaltertext"/>
            </w:rPr>
            <w:t>Sie hier, um Text einzugeben.</w:t>
          </w:r>
        </w:p>
      </w:docPartBody>
    </w:docPart>
    <w:docPart>
      <w:docPartPr>
        <w:name w:val="6F3661348AFA41C5BCB9C2B1F9874C9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06389B9-D5B1-4367-815A-3BF8EB744D9B}"/>
      </w:docPartPr>
      <w:docPartBody>
        <w:p w:rsidR="00FE5611" w:rsidRDefault="009F3FB1" w:rsidP="009F3FB1">
          <w:pPr>
            <w:pStyle w:val="6F3661348AFA41C5BCB9C2B1F9874C90"/>
          </w:pPr>
          <w:r>
            <w:rPr>
              <w:rStyle w:val="Platzhaltertext"/>
            </w:rPr>
            <w:t xml:space="preserve">Klicken </w:t>
          </w:r>
          <w:r w:rsidRPr="00AE7F95">
            <w:rPr>
              <w:rStyle w:val="Platzhaltertext"/>
            </w:rPr>
            <w:t>Sie hier, um Text einzugeben.</w:t>
          </w:r>
        </w:p>
      </w:docPartBody>
    </w:docPart>
    <w:docPart>
      <w:docPartPr>
        <w:name w:val="472DB00D20294884A48ACF653B624DA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6C0923C-B426-4FF2-B717-152B3CBB7A3E}"/>
      </w:docPartPr>
      <w:docPartBody>
        <w:p w:rsidR="00FE5611" w:rsidRDefault="009F3FB1" w:rsidP="009F3FB1">
          <w:pPr>
            <w:pStyle w:val="472DB00D20294884A48ACF653B624DA2"/>
          </w:pPr>
          <w:r w:rsidRPr="00AE7F95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B8408B876604718A12F7F28F63B3FC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89963CD-DAA2-49D8-B519-601F32DF9CAD}"/>
      </w:docPartPr>
      <w:docPartBody>
        <w:p w:rsidR="00FE5611" w:rsidRDefault="009F3FB1" w:rsidP="009F3FB1">
          <w:pPr>
            <w:pStyle w:val="CB8408B876604718A12F7F28F63B3FC2"/>
          </w:pPr>
          <w:r>
            <w:rPr>
              <w:rStyle w:val="Platzhaltertext"/>
            </w:rPr>
            <w:t xml:space="preserve">Klicken </w:t>
          </w:r>
          <w:r w:rsidRPr="00AE7F95">
            <w:rPr>
              <w:rStyle w:val="Platzhaltertext"/>
            </w:rPr>
            <w:t>Sie hier, um Text einzugeben.</w:t>
          </w:r>
        </w:p>
      </w:docPartBody>
    </w:docPart>
    <w:docPart>
      <w:docPartPr>
        <w:name w:val="BBF282F690EA4EECAFA60630D54BCE6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9AB0E5-7204-4255-A311-FB08E15D3B1E}"/>
      </w:docPartPr>
      <w:docPartBody>
        <w:p w:rsidR="00FE5611" w:rsidRDefault="009F3FB1" w:rsidP="009F3FB1">
          <w:pPr>
            <w:pStyle w:val="BBF282F690EA4EECAFA60630D54BCE64"/>
          </w:pPr>
          <w:r w:rsidRPr="00AE7F95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E73936493B14199AE962132A56B546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6B6B747-5D8C-4D17-A622-1F7DEC9824AE}"/>
      </w:docPartPr>
      <w:docPartBody>
        <w:p w:rsidR="00FE5611" w:rsidRDefault="009F3FB1" w:rsidP="009F3FB1">
          <w:pPr>
            <w:pStyle w:val="0E73936493B14199AE962132A56B5468"/>
          </w:pPr>
          <w:r w:rsidRPr="00AE7F95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FD935D058C34BCC9B91F343C6662C9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ACC723A-740E-4A16-8C21-5E224718FAD4}"/>
      </w:docPartPr>
      <w:docPartBody>
        <w:p w:rsidR="00FE5611" w:rsidRDefault="009F3FB1" w:rsidP="009F3FB1">
          <w:pPr>
            <w:pStyle w:val="4FD935D058C34BCC9B91F343C6662C92"/>
          </w:pPr>
          <w:r w:rsidRPr="00AE7F95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50B695309144AAEB5DC4356769D848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2E9C44F-DCC6-404A-B5F5-13A9E11E3C0D}"/>
      </w:docPartPr>
      <w:docPartBody>
        <w:p w:rsidR="00FE5611" w:rsidRDefault="009F3FB1" w:rsidP="009F3FB1">
          <w:pPr>
            <w:pStyle w:val="A50B695309144AAEB5DC4356769D8486"/>
          </w:pPr>
          <w:r w:rsidRPr="00AE7F95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0778FA677B843849F740418EE273CA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0B62CBE-5612-4F9A-A797-E75EEB579C46}"/>
      </w:docPartPr>
      <w:docPartBody>
        <w:p w:rsidR="00FE5611" w:rsidRDefault="009F3FB1" w:rsidP="009F3FB1">
          <w:pPr>
            <w:pStyle w:val="A0778FA677B843849F740418EE273CAF"/>
          </w:pPr>
          <w:r>
            <w:rPr>
              <w:rStyle w:val="Platzhaltertext"/>
            </w:rPr>
            <w:t xml:space="preserve">Klicken </w:t>
          </w:r>
          <w:r w:rsidRPr="00AE7F95">
            <w:rPr>
              <w:rStyle w:val="Platzhaltertext"/>
            </w:rPr>
            <w:t>Sie hier, um Text einzugeben.</w:t>
          </w:r>
        </w:p>
      </w:docPartBody>
    </w:docPart>
    <w:docPart>
      <w:docPartPr>
        <w:name w:val="79CFFFA90DF640269EFB035996C34B1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475E31B-68FE-4EBA-BBF6-A5D573D8D010}"/>
      </w:docPartPr>
      <w:docPartBody>
        <w:p w:rsidR="00FE5611" w:rsidRDefault="009F3FB1" w:rsidP="009F3FB1">
          <w:pPr>
            <w:pStyle w:val="79CFFFA90DF640269EFB035996C34B1C"/>
          </w:pPr>
          <w:r>
            <w:rPr>
              <w:rStyle w:val="Platzhaltertext"/>
            </w:rPr>
            <w:t xml:space="preserve">Klicken </w:t>
          </w:r>
          <w:r w:rsidRPr="00AE7F95">
            <w:rPr>
              <w:rStyle w:val="Platzhaltertext"/>
            </w:rPr>
            <w:t>Sie hier, um Text einzugeben.</w:t>
          </w:r>
        </w:p>
      </w:docPartBody>
    </w:docPart>
    <w:docPart>
      <w:docPartPr>
        <w:name w:val="2D7639CA7DFB429E979EA1AD66074BC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E2A6AF4-2683-4DF3-8FAF-0B90D01929CD}"/>
      </w:docPartPr>
      <w:docPartBody>
        <w:p w:rsidR="007743FC" w:rsidRDefault="00D049A3" w:rsidP="00D049A3">
          <w:pPr>
            <w:pStyle w:val="2D7639CA7DFB429E979EA1AD66074BCD"/>
          </w:pPr>
          <w:r>
            <w:rPr>
              <w:rStyle w:val="Platzhaltertext"/>
            </w:rPr>
            <w:t xml:space="preserve">Klicken </w:t>
          </w:r>
          <w:r w:rsidRPr="00AE7F95">
            <w:rPr>
              <w:rStyle w:val="Platzhaltertext"/>
            </w:rPr>
            <w:t>Sie hier, um Text einzugeben.</w:t>
          </w:r>
        </w:p>
      </w:docPartBody>
    </w:docPart>
    <w:docPart>
      <w:docPartPr>
        <w:name w:val="8922F60226D341759C4A966C6B5AA6E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954B4F-AF56-420E-B162-8DE7FD29C42A}"/>
      </w:docPartPr>
      <w:docPartBody>
        <w:p w:rsidR="007743FC" w:rsidRDefault="00D049A3" w:rsidP="00D049A3">
          <w:pPr>
            <w:pStyle w:val="8922F60226D341759C4A966C6B5AA6E5"/>
          </w:pPr>
          <w:r>
            <w:rPr>
              <w:rStyle w:val="Platzhaltertext"/>
            </w:rPr>
            <w:t xml:space="preserve">Klicken </w:t>
          </w:r>
          <w:r w:rsidRPr="00AE7F95">
            <w:rPr>
              <w:rStyle w:val="Platzhaltertext"/>
            </w:rPr>
            <w:t>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4101"/>
    <w:rsid w:val="001211AA"/>
    <w:rsid w:val="002702FD"/>
    <w:rsid w:val="004124AF"/>
    <w:rsid w:val="006A08AA"/>
    <w:rsid w:val="00700B92"/>
    <w:rsid w:val="007743FC"/>
    <w:rsid w:val="009574A2"/>
    <w:rsid w:val="009F3FB1"/>
    <w:rsid w:val="00B34101"/>
    <w:rsid w:val="00B37B99"/>
    <w:rsid w:val="00CA31EF"/>
    <w:rsid w:val="00D049A3"/>
    <w:rsid w:val="00EA5CA3"/>
    <w:rsid w:val="00EC0DE0"/>
    <w:rsid w:val="00F77845"/>
    <w:rsid w:val="00FE5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D049A3"/>
    <w:rPr>
      <w:color w:val="808080"/>
    </w:rPr>
  </w:style>
  <w:style w:type="paragraph" w:customStyle="1" w:styleId="009D24A5148249CC95A1EFACAD1978DF">
    <w:name w:val="009D24A5148249CC95A1EFACAD1978DF"/>
    <w:rsid w:val="009F3FB1"/>
  </w:style>
  <w:style w:type="paragraph" w:customStyle="1" w:styleId="14AF98553D6B4312B8A2BC90F7B37825">
    <w:name w:val="14AF98553D6B4312B8A2BC90F7B37825"/>
    <w:rsid w:val="009F3FB1"/>
  </w:style>
  <w:style w:type="paragraph" w:customStyle="1" w:styleId="E9CEA2CFB3494570A50C100292FE86DE">
    <w:name w:val="E9CEA2CFB3494570A50C100292FE86DE"/>
    <w:rsid w:val="009F3FB1"/>
  </w:style>
  <w:style w:type="paragraph" w:customStyle="1" w:styleId="6F3661348AFA41C5BCB9C2B1F9874C90">
    <w:name w:val="6F3661348AFA41C5BCB9C2B1F9874C90"/>
    <w:rsid w:val="009F3FB1"/>
  </w:style>
  <w:style w:type="paragraph" w:customStyle="1" w:styleId="472DB00D20294884A48ACF653B624DA2">
    <w:name w:val="472DB00D20294884A48ACF653B624DA2"/>
    <w:rsid w:val="009F3FB1"/>
  </w:style>
  <w:style w:type="paragraph" w:customStyle="1" w:styleId="CB8408B876604718A12F7F28F63B3FC2">
    <w:name w:val="CB8408B876604718A12F7F28F63B3FC2"/>
    <w:rsid w:val="009F3FB1"/>
  </w:style>
  <w:style w:type="paragraph" w:customStyle="1" w:styleId="BBF282F690EA4EECAFA60630D54BCE64">
    <w:name w:val="BBF282F690EA4EECAFA60630D54BCE64"/>
    <w:rsid w:val="009F3FB1"/>
  </w:style>
  <w:style w:type="paragraph" w:customStyle="1" w:styleId="0E73936493B14199AE962132A56B5468">
    <w:name w:val="0E73936493B14199AE962132A56B5468"/>
    <w:rsid w:val="009F3FB1"/>
  </w:style>
  <w:style w:type="paragraph" w:customStyle="1" w:styleId="4FD935D058C34BCC9B91F343C6662C92">
    <w:name w:val="4FD935D058C34BCC9B91F343C6662C92"/>
    <w:rsid w:val="009F3FB1"/>
  </w:style>
  <w:style w:type="paragraph" w:customStyle="1" w:styleId="A50B695309144AAEB5DC4356769D8486">
    <w:name w:val="A50B695309144AAEB5DC4356769D8486"/>
    <w:rsid w:val="009F3FB1"/>
  </w:style>
  <w:style w:type="paragraph" w:customStyle="1" w:styleId="A0778FA677B843849F740418EE273CAF">
    <w:name w:val="A0778FA677B843849F740418EE273CAF"/>
    <w:rsid w:val="009F3FB1"/>
  </w:style>
  <w:style w:type="paragraph" w:customStyle="1" w:styleId="79CFFFA90DF640269EFB035996C34B1C">
    <w:name w:val="79CFFFA90DF640269EFB035996C34B1C"/>
    <w:rsid w:val="009F3FB1"/>
  </w:style>
  <w:style w:type="paragraph" w:customStyle="1" w:styleId="2D7639CA7DFB429E979EA1AD66074BCD">
    <w:name w:val="2D7639CA7DFB429E979EA1AD66074BCD"/>
    <w:rsid w:val="00D049A3"/>
  </w:style>
  <w:style w:type="paragraph" w:customStyle="1" w:styleId="8922F60226D341759C4A966C6B5AA6E5">
    <w:name w:val="8922F60226D341759C4A966C6B5AA6E5"/>
    <w:rsid w:val="00D049A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E2F0662B018DB4594F9CF5C34491862" ma:contentTypeVersion="5" ma:contentTypeDescription="Ein neues Dokument erstellen." ma:contentTypeScope="" ma:versionID="437b51fc96f4cbc770f389be939d0109">
  <xsd:schema xmlns:xsd="http://www.w3.org/2001/XMLSchema" xmlns:xs="http://www.w3.org/2001/XMLSchema" xmlns:p="http://schemas.microsoft.com/office/2006/metadata/properties" xmlns:ns1="http://schemas.microsoft.com/sharepoint/v3" xmlns:ns2="9cb72584-521c-48d8-ae0b-3ea6f4cd205e" targetNamespace="http://schemas.microsoft.com/office/2006/metadata/properties" ma:root="true" ma:fieldsID="b8cc62273db7eff6955bcaafdd1ea054" ns1:_="" ns2:_="">
    <xsd:import namespace="http://schemas.microsoft.com/sharepoint/v3"/>
    <xsd:import namespace="9cb72584-521c-48d8-ae0b-3ea6f4cd205e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Kategorie" minOccurs="0"/>
                <xsd:element ref="ns2:Sprache" minOccurs="0"/>
                <xsd:element ref="ns2:ID_x002d_Numm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Geplantes Startdatum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Geplantes Enddatum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b72584-521c-48d8-ae0b-3ea6f4cd205e" elementFormDefault="qualified">
    <xsd:import namespace="http://schemas.microsoft.com/office/2006/documentManagement/types"/>
    <xsd:import namespace="http://schemas.microsoft.com/office/infopath/2007/PartnerControls"/>
    <xsd:element name="Kategorie" ma:index="10" nillable="true" ma:displayName="Kategorie" ma:internalName="Kategorie">
      <xsd:simpleType>
        <xsd:restriction base="dms:Text">
          <xsd:maxLength value="255"/>
        </xsd:restriction>
      </xsd:simpleType>
    </xsd:element>
    <xsd:element name="Sprache" ma:index="11" nillable="true" ma:displayName="Sprache" ma:internalName="Sprache">
      <xsd:simpleType>
        <xsd:restriction base="dms:Text">
          <xsd:maxLength value="255"/>
        </xsd:restriction>
      </xsd:simpleType>
    </xsd:element>
    <xsd:element name="ID_x002d_Nummer" ma:index="12" nillable="true" ma:displayName="ID-Nummer" ma:internalName="ID_x002d_Nummer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prache xmlns="9cb72584-521c-48d8-ae0b-3ea6f4cd205e">DE</Sprache>
    <ID_x002d_Nummer xmlns="9cb72584-521c-48d8-ae0b-3ea6f4cd205e">1</ID_x002d_Nummer>
    <PublishingExpirationDate xmlns="http://schemas.microsoft.com/sharepoint/v3" xsi:nil="true"/>
    <Kategorie xmlns="9cb72584-521c-48d8-ae0b-3ea6f4cd205e">Spielplatzgestaltung</Kategorie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3FA198B-7790-4F95-9DA4-8FE910C8851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34D5DAB-2EFB-4CC8-8B9F-5B9A1E41EA83}"/>
</file>

<file path=customXml/itemProps3.xml><?xml version="1.0" encoding="utf-8"?>
<ds:datastoreItem xmlns:ds="http://schemas.openxmlformats.org/officeDocument/2006/customXml" ds:itemID="{A3CAD436-7F27-460F-A9AD-BA6B4F5082B7}"/>
</file>

<file path=customXml/itemProps4.xml><?xml version="1.0" encoding="utf-8"?>
<ds:datastoreItem xmlns:ds="http://schemas.openxmlformats.org/officeDocument/2006/customXml" ds:itemID="{824893EA-92E9-43D9-85D1-A47EE5315D23}"/>
</file>

<file path=docProps/app.xml><?xml version="1.0" encoding="utf-8"?>
<Properties xmlns="http://schemas.openxmlformats.org/officeDocument/2006/extended-properties" xmlns:vt="http://schemas.openxmlformats.org/officeDocument/2006/docPropsVTypes">
  <Template>Infoblatt_DE.dotx</Template>
  <TotalTime>0</TotalTime>
  <Pages>3</Pages>
  <Words>441</Words>
  <Characters>2784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Kantonale Verwaltung Graubünden</Company>
  <LinksUpToDate>false</LinksUpToDate>
  <CharactersWithSpaces>3219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Vereinbarung «Spielplatzgestaltung»</dc:title>
  <dc:subject/>
  <dc:creator>Sutter Romana</dc:creator>
  <cp:keywords/>
  <dc:description/>
  <cp:lastModifiedBy>Keller Romana (GA GR)</cp:lastModifiedBy>
  <cp:revision>3</cp:revision>
  <cp:lastPrinted>2024-12-20T06:30:00Z</cp:lastPrinted>
  <dcterms:created xsi:type="dcterms:W3CDTF">2025-11-03T10:14:00Z</dcterms:created>
  <dcterms:modified xsi:type="dcterms:W3CDTF">2025-11-12T10:38:00Z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bfc5642-2d7f-4e68-9674-ab3e35a89b06_Enabled">
    <vt:lpwstr>true</vt:lpwstr>
  </property>
  <property fmtid="{D5CDD505-2E9C-101B-9397-08002B2CF9AE}" pid="3" name="MSIP_Label_fbfc5642-2d7f-4e68-9674-ab3e35a89b06_SetDate">
    <vt:lpwstr>2025-09-04T14:00:10Z</vt:lpwstr>
  </property>
  <property fmtid="{D5CDD505-2E9C-101B-9397-08002B2CF9AE}" pid="4" name="MSIP_Label_fbfc5642-2d7f-4e68-9674-ab3e35a89b06_Method">
    <vt:lpwstr>Standard</vt:lpwstr>
  </property>
  <property fmtid="{D5CDD505-2E9C-101B-9397-08002B2CF9AE}" pid="5" name="MSIP_Label_fbfc5642-2d7f-4e68-9674-ab3e35a89b06_Name">
    <vt:lpwstr>label-2-default</vt:lpwstr>
  </property>
  <property fmtid="{D5CDD505-2E9C-101B-9397-08002B2CF9AE}" pid="6" name="MSIP_Label_fbfc5642-2d7f-4e68-9674-ab3e35a89b06_SiteId">
    <vt:lpwstr>70ee0a01-45f2-4b86-aa78-73100089c50c</vt:lpwstr>
  </property>
  <property fmtid="{D5CDD505-2E9C-101B-9397-08002B2CF9AE}" pid="7" name="MSIP_Label_fbfc5642-2d7f-4e68-9674-ab3e35a89b06_ActionId">
    <vt:lpwstr>1229f12d-9372-41ac-b81c-9b748a0b35c8</vt:lpwstr>
  </property>
  <property fmtid="{D5CDD505-2E9C-101B-9397-08002B2CF9AE}" pid="8" name="MSIP_Label_fbfc5642-2d7f-4e68-9674-ab3e35a89b06_ContentBits">
    <vt:lpwstr>0</vt:lpwstr>
  </property>
  <property fmtid="{D5CDD505-2E9C-101B-9397-08002B2CF9AE}" pid="9" name="MSIP_Label_fbfc5642-2d7f-4e68-9674-ab3e35a89b06_Tag">
    <vt:lpwstr>10, 3, 0, 1</vt:lpwstr>
  </property>
  <property fmtid="{D5CDD505-2E9C-101B-9397-08002B2CF9AE}" pid="10" name="ContentTypeId">
    <vt:lpwstr>0x010100DE2F0662B018DB4594F9CF5C34491862</vt:lpwstr>
  </property>
</Properties>
</file>